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FB0AC" w14:textId="616C58B0" w:rsidR="0025627D" w:rsidRPr="00D33C64" w:rsidRDefault="0025627D" w:rsidP="0025627D">
      <w:pPr>
        <w:pStyle w:val="BodyText"/>
        <w:keepLines/>
        <w:spacing w:after="0"/>
        <w:jc w:val="both"/>
        <w:rPr>
          <w:rFonts w:cs="Arial"/>
          <w:b/>
          <w:bCs/>
          <w:sz w:val="24"/>
          <w:szCs w:val="24"/>
        </w:rPr>
      </w:pPr>
      <w:bookmarkStart w:id="0" w:name="sincerely"/>
      <w:bookmarkStart w:id="1" w:name="_GoBack"/>
      <w:bookmarkEnd w:id="1"/>
    </w:p>
    <w:p w14:paraId="4EF32A89" w14:textId="24B59576" w:rsidR="00804D69" w:rsidRPr="00D33C64" w:rsidRDefault="00D86A3F" w:rsidP="00804D69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 xml:space="preserve">Cari </w:t>
      </w:r>
      <w:proofErr w:type="spellStart"/>
      <w:r>
        <w:rPr>
          <w:rStyle w:val="fontstyle01"/>
          <w:rFonts w:ascii="Arial" w:hAnsi="Arial" w:cs="Arial"/>
        </w:rPr>
        <w:t>genitori</w:t>
      </w:r>
      <w:proofErr w:type="spellEnd"/>
      <w:r w:rsidR="00804D69" w:rsidRPr="00D33C64">
        <w:rPr>
          <w:rStyle w:val="fontstyle01"/>
          <w:rFonts w:ascii="Arial" w:hAnsi="Arial" w:cs="Arial"/>
        </w:rPr>
        <w:t>,</w:t>
      </w:r>
    </w:p>
    <w:p w14:paraId="6E9E5A66" w14:textId="77777777" w:rsidR="00804D69" w:rsidRPr="00D33C64" w:rsidRDefault="00804D69" w:rsidP="00804D69">
      <w:pPr>
        <w:rPr>
          <w:rStyle w:val="fontstyle01"/>
          <w:rFonts w:ascii="Arial" w:hAnsi="Arial" w:cs="Arial"/>
        </w:rPr>
      </w:pPr>
    </w:p>
    <w:p w14:paraId="24493310" w14:textId="677A22ED" w:rsidR="00A47E20" w:rsidRPr="00EE6744" w:rsidRDefault="00D86A3F" w:rsidP="00A47E20">
      <w:pPr>
        <w:rPr>
          <w:rStyle w:val="fontstyle01"/>
          <w:rFonts w:ascii="Arial" w:hAnsi="Arial" w:cs="Arial"/>
          <w:lang w:val="it-IT"/>
        </w:rPr>
      </w:pPr>
      <w:r w:rsidRPr="00EE6744">
        <w:rPr>
          <w:rStyle w:val="fontstyle01"/>
          <w:rFonts w:ascii="Arial" w:hAnsi="Arial" w:cs="Arial"/>
          <w:lang w:val="it-IT"/>
        </w:rPr>
        <w:t xml:space="preserve">Siamo lieti di informarvi che </w:t>
      </w:r>
      <w:r w:rsidR="00D56D8D" w:rsidRPr="00EE6744">
        <w:rPr>
          <w:rStyle w:val="fontstyle01"/>
          <w:rFonts w:ascii="Arial" w:hAnsi="Arial" w:cs="Arial"/>
          <w:lang w:val="it-IT"/>
        </w:rPr>
        <w:t xml:space="preserve"> da quando </w:t>
      </w:r>
      <w:r w:rsidR="00183F5E">
        <w:rPr>
          <w:rStyle w:val="fontstyle01"/>
          <w:rFonts w:ascii="Arial" w:hAnsi="Arial" w:cs="Arial"/>
          <w:lang w:val="it-IT"/>
        </w:rPr>
        <w:t>i</w:t>
      </w:r>
      <w:r w:rsidR="00D56D8D" w:rsidRPr="00EE6744">
        <w:rPr>
          <w:rStyle w:val="fontstyle01"/>
          <w:rFonts w:ascii="Arial" w:hAnsi="Arial" w:cs="Arial"/>
          <w:lang w:val="it-IT"/>
        </w:rPr>
        <w:t xml:space="preserve"> vostri figli sono tornati a scuola in marzo, il numero dei casi di covid-19</w:t>
      </w:r>
      <w:r w:rsidR="00C239F2" w:rsidRPr="00EE6744">
        <w:rPr>
          <w:rStyle w:val="fontstyle01"/>
          <w:rFonts w:ascii="Arial" w:hAnsi="Arial" w:cs="Arial"/>
          <w:lang w:val="it-IT"/>
        </w:rPr>
        <w:t xml:space="preserve"> nelle nostre scuole è rimasto basso il che significa che</w:t>
      </w:r>
      <w:r w:rsidR="00EE6744" w:rsidRPr="00EE6744">
        <w:rPr>
          <w:rStyle w:val="fontstyle01"/>
          <w:rFonts w:ascii="Arial" w:hAnsi="Arial" w:cs="Arial"/>
          <w:lang w:val="it-IT"/>
        </w:rPr>
        <w:t xml:space="preserve"> per </w:t>
      </w:r>
      <w:r w:rsidR="00C239F2" w:rsidRPr="00EE6744">
        <w:rPr>
          <w:rStyle w:val="fontstyle01"/>
          <w:rFonts w:ascii="Arial" w:hAnsi="Arial" w:cs="Arial"/>
          <w:lang w:val="it-IT"/>
        </w:rPr>
        <w:t xml:space="preserve"> la maggior parte dei </w:t>
      </w:r>
      <w:r w:rsidR="00EE6744" w:rsidRPr="00EE6744">
        <w:rPr>
          <w:rStyle w:val="fontstyle01"/>
          <w:rFonts w:ascii="Arial" w:hAnsi="Arial" w:cs="Arial"/>
          <w:lang w:val="it-IT"/>
        </w:rPr>
        <w:t>bambini e dei ragazzi è stato possible rimanere a scuola.</w:t>
      </w:r>
      <w:r w:rsidR="00172293" w:rsidRPr="00EE6744">
        <w:rPr>
          <w:rStyle w:val="fontstyle01"/>
          <w:rFonts w:ascii="Arial" w:hAnsi="Arial" w:cs="Arial"/>
          <w:lang w:val="it-IT"/>
        </w:rPr>
        <w:t xml:space="preserve"> </w:t>
      </w:r>
    </w:p>
    <w:p w14:paraId="0A8BA4E7" w14:textId="2A41DC54" w:rsidR="00A72C96" w:rsidRPr="00EE6744" w:rsidRDefault="00A72C96" w:rsidP="00A47E20">
      <w:pPr>
        <w:rPr>
          <w:rStyle w:val="fontstyle01"/>
          <w:rFonts w:ascii="Arial" w:hAnsi="Arial" w:cs="Arial"/>
          <w:lang w:val="it-IT"/>
        </w:rPr>
      </w:pPr>
    </w:p>
    <w:p w14:paraId="5F934AA3" w14:textId="0CF52796" w:rsidR="008D18F8" w:rsidRPr="00C51886" w:rsidRDefault="00EE6744" w:rsidP="00A47E20">
      <w:pPr>
        <w:rPr>
          <w:rStyle w:val="fontstyle01"/>
          <w:rFonts w:ascii="Arial" w:hAnsi="Arial" w:cs="Arial"/>
          <w:lang w:val="it-IT"/>
        </w:rPr>
      </w:pPr>
      <w:r w:rsidRPr="001602A7">
        <w:rPr>
          <w:rStyle w:val="fontstyle01"/>
          <w:rFonts w:ascii="Arial" w:hAnsi="Arial" w:cs="Arial"/>
          <w:lang w:val="it-IT"/>
        </w:rPr>
        <w:t xml:space="preserve">Avrete sicuramente visto tutti </w:t>
      </w:r>
      <w:r w:rsidR="000F04D1" w:rsidRPr="001602A7">
        <w:rPr>
          <w:rStyle w:val="fontstyle01"/>
          <w:rFonts w:ascii="Arial" w:hAnsi="Arial" w:cs="Arial"/>
          <w:lang w:val="it-IT"/>
        </w:rPr>
        <w:t>l’annuncio</w:t>
      </w:r>
      <w:r w:rsidR="00414E5E">
        <w:rPr>
          <w:rStyle w:val="fontstyle01"/>
          <w:rFonts w:ascii="Arial" w:hAnsi="Arial" w:cs="Arial"/>
          <w:lang w:val="it-IT"/>
        </w:rPr>
        <w:t>,</w:t>
      </w:r>
      <w:r w:rsidR="000F04D1" w:rsidRPr="001602A7">
        <w:rPr>
          <w:rStyle w:val="fontstyle01"/>
          <w:rFonts w:ascii="Arial" w:hAnsi="Arial" w:cs="Arial"/>
          <w:lang w:val="it-IT"/>
        </w:rPr>
        <w:t xml:space="preserve"> fatto a livello nazionale</w:t>
      </w:r>
      <w:r w:rsidR="00414E5E">
        <w:rPr>
          <w:rStyle w:val="fontstyle01"/>
          <w:rFonts w:ascii="Arial" w:hAnsi="Arial" w:cs="Arial"/>
          <w:lang w:val="it-IT"/>
        </w:rPr>
        <w:t>,</w:t>
      </w:r>
      <w:r w:rsidR="000F04D1" w:rsidRPr="001602A7">
        <w:rPr>
          <w:rStyle w:val="fontstyle01"/>
          <w:rFonts w:ascii="Arial" w:hAnsi="Arial" w:cs="Arial"/>
          <w:lang w:val="it-IT"/>
        </w:rPr>
        <w:t xml:space="preserve"> dei cambiame</w:t>
      </w:r>
      <w:r w:rsidR="00C51886">
        <w:rPr>
          <w:rStyle w:val="fontstyle01"/>
          <w:rFonts w:ascii="Arial" w:hAnsi="Arial" w:cs="Arial"/>
          <w:lang w:val="it-IT"/>
        </w:rPr>
        <w:t>n</w:t>
      </w:r>
      <w:r w:rsidR="000F04D1" w:rsidRPr="001602A7">
        <w:rPr>
          <w:rStyle w:val="fontstyle01"/>
          <w:rFonts w:ascii="Arial" w:hAnsi="Arial" w:cs="Arial"/>
          <w:lang w:val="it-IT"/>
        </w:rPr>
        <w:t>ti a partire dal 17 maggio</w:t>
      </w:r>
      <w:r w:rsidR="00C51886">
        <w:rPr>
          <w:rStyle w:val="fontstyle01"/>
          <w:rFonts w:ascii="Arial" w:hAnsi="Arial" w:cs="Arial"/>
          <w:lang w:val="it-IT"/>
        </w:rPr>
        <w:t>.</w:t>
      </w:r>
      <w:r w:rsidR="007B4F46" w:rsidRPr="001602A7">
        <w:rPr>
          <w:rStyle w:val="fontstyle01"/>
          <w:rFonts w:ascii="Arial" w:hAnsi="Arial" w:cs="Arial"/>
          <w:lang w:val="it-IT"/>
        </w:rPr>
        <w:t xml:space="preserve"> </w:t>
      </w:r>
      <w:r w:rsidR="00C51886">
        <w:rPr>
          <w:rStyle w:val="fontstyle01"/>
          <w:rFonts w:ascii="Arial" w:hAnsi="Arial" w:cs="Arial"/>
          <w:lang w:val="it-IT"/>
        </w:rPr>
        <w:t>A</w:t>
      </w:r>
      <w:r w:rsidR="007B4F46" w:rsidRPr="001602A7">
        <w:rPr>
          <w:rStyle w:val="fontstyle01"/>
          <w:rFonts w:ascii="Arial" w:hAnsi="Arial" w:cs="Arial"/>
          <w:lang w:val="it-IT"/>
        </w:rPr>
        <w:t>nche se, per quanto riguarda le scuole, le direttive</w:t>
      </w:r>
      <w:r w:rsidR="001602A7" w:rsidRPr="001602A7">
        <w:rPr>
          <w:rStyle w:val="fontstyle01"/>
          <w:rFonts w:ascii="Arial" w:hAnsi="Arial" w:cs="Arial"/>
          <w:lang w:val="it-IT"/>
        </w:rPr>
        <w:t xml:space="preserve"> mi</w:t>
      </w:r>
      <w:r w:rsidR="001602A7">
        <w:rPr>
          <w:rStyle w:val="fontstyle01"/>
          <w:rFonts w:ascii="Arial" w:hAnsi="Arial" w:cs="Arial"/>
          <w:lang w:val="it-IT"/>
        </w:rPr>
        <w:t>nisteriali non hanno subito grandi modifiche</w:t>
      </w:r>
      <w:r w:rsidR="00810E28">
        <w:rPr>
          <w:rStyle w:val="fontstyle01"/>
          <w:rFonts w:ascii="Arial" w:hAnsi="Arial" w:cs="Arial"/>
          <w:lang w:val="it-IT"/>
        </w:rPr>
        <w:t xml:space="preserve"> </w:t>
      </w:r>
      <w:r w:rsidR="00C51886">
        <w:rPr>
          <w:rStyle w:val="fontstyle01"/>
          <w:rFonts w:ascii="Arial" w:hAnsi="Arial" w:cs="Arial"/>
          <w:lang w:val="it-IT"/>
        </w:rPr>
        <w:t>a</w:t>
      </w:r>
      <w:r w:rsidR="00810E28" w:rsidRPr="00C51886">
        <w:rPr>
          <w:rStyle w:val="fontstyle01"/>
          <w:rFonts w:ascii="Arial" w:hAnsi="Arial" w:cs="Arial"/>
          <w:lang w:val="it-IT"/>
        </w:rPr>
        <w:t xml:space="preserve">bbiamo pensato che sarebbe stato utile scrivervi per </w:t>
      </w:r>
      <w:r w:rsidR="00FA1F90" w:rsidRPr="00C51886">
        <w:rPr>
          <w:rStyle w:val="fontstyle01"/>
          <w:rFonts w:ascii="Arial" w:hAnsi="Arial" w:cs="Arial"/>
          <w:lang w:val="it-IT"/>
        </w:rPr>
        <w:t xml:space="preserve">ribadire nuovamente </w:t>
      </w:r>
      <w:r w:rsidR="004939BA" w:rsidRPr="00C51886">
        <w:rPr>
          <w:rStyle w:val="fontstyle01"/>
          <w:rFonts w:ascii="Arial" w:hAnsi="Arial" w:cs="Arial"/>
          <w:lang w:val="it-IT"/>
        </w:rPr>
        <w:t>le regole per il covid-19 da seguire a scuola.</w:t>
      </w:r>
    </w:p>
    <w:p w14:paraId="0275A134" w14:textId="77777777" w:rsidR="008D18F8" w:rsidRPr="00C51886" w:rsidRDefault="008D18F8" w:rsidP="00A47E20">
      <w:pPr>
        <w:rPr>
          <w:rStyle w:val="fontstyle01"/>
          <w:rFonts w:ascii="Arial" w:hAnsi="Arial" w:cs="Arial"/>
          <w:lang w:val="it-IT"/>
        </w:rPr>
      </w:pPr>
    </w:p>
    <w:p w14:paraId="5AC55187" w14:textId="6E3ACE64" w:rsidR="00C07D1A" w:rsidRPr="00B07D2A" w:rsidRDefault="004939BA" w:rsidP="007E1DBF">
      <w:pPr>
        <w:rPr>
          <w:rStyle w:val="fontstyle01"/>
          <w:rFonts w:ascii="Arial" w:hAnsi="Arial" w:cs="Arial"/>
          <w:lang w:val="it-IT"/>
        </w:rPr>
      </w:pPr>
      <w:r w:rsidRPr="00B07D2A">
        <w:rPr>
          <w:rStyle w:val="fontstyle01"/>
          <w:rFonts w:ascii="Arial" w:hAnsi="Arial" w:cs="Arial"/>
          <w:lang w:val="it-IT"/>
        </w:rPr>
        <w:t xml:space="preserve">Vogliamo assicurarci che il tasso d’infezione </w:t>
      </w:r>
      <w:r w:rsidR="00C07D1A" w:rsidRPr="00B07D2A">
        <w:rPr>
          <w:rStyle w:val="fontstyle01"/>
          <w:rFonts w:ascii="Arial" w:hAnsi="Arial" w:cs="Arial"/>
          <w:lang w:val="it-IT"/>
        </w:rPr>
        <w:t xml:space="preserve">rimanga basso nelle scuole  </w:t>
      </w:r>
      <w:r w:rsidR="00B07D2A">
        <w:rPr>
          <w:rStyle w:val="fontstyle01"/>
          <w:rFonts w:ascii="Arial" w:hAnsi="Arial" w:cs="Arial"/>
          <w:lang w:val="it-IT"/>
        </w:rPr>
        <w:t>de</w:t>
      </w:r>
      <w:r w:rsidR="00C07D1A" w:rsidRPr="00B07D2A">
        <w:rPr>
          <w:rStyle w:val="fontstyle01"/>
          <w:rFonts w:ascii="Arial" w:hAnsi="Arial" w:cs="Arial"/>
          <w:lang w:val="it-IT"/>
        </w:rPr>
        <w:t>lla città.</w:t>
      </w:r>
    </w:p>
    <w:p w14:paraId="5F0D5EC5" w14:textId="6DDAC962" w:rsidR="00226ED8" w:rsidRPr="00BF7BDF" w:rsidRDefault="00C07D1A" w:rsidP="00884F4A">
      <w:pPr>
        <w:rPr>
          <w:rStyle w:val="fontstyle01"/>
          <w:rFonts w:ascii="Arial" w:hAnsi="Arial" w:cs="Arial"/>
          <w:lang w:val="it-IT"/>
        </w:rPr>
      </w:pPr>
      <w:r w:rsidRPr="003C55E3">
        <w:rPr>
          <w:rStyle w:val="fontstyle01"/>
          <w:rFonts w:ascii="Arial" w:hAnsi="Arial" w:cs="Arial"/>
          <w:lang w:val="it-IT"/>
        </w:rPr>
        <w:t xml:space="preserve">Il tasso attuale a Coventry è di circa 25 casi per ogni </w:t>
      </w:r>
      <w:r w:rsidR="00BF7BDF">
        <w:rPr>
          <w:rStyle w:val="fontstyle01"/>
          <w:rFonts w:ascii="Arial" w:hAnsi="Arial" w:cs="Arial"/>
          <w:lang w:val="it-IT"/>
        </w:rPr>
        <w:t>centomila</w:t>
      </w:r>
      <w:r w:rsidR="003C55E3" w:rsidRPr="003C55E3">
        <w:rPr>
          <w:rStyle w:val="fontstyle01"/>
          <w:rFonts w:ascii="Arial" w:hAnsi="Arial" w:cs="Arial"/>
          <w:lang w:val="it-IT"/>
        </w:rPr>
        <w:t xml:space="preserve"> abitanti</w:t>
      </w:r>
      <w:r w:rsidR="003C55E3">
        <w:rPr>
          <w:rStyle w:val="fontstyle01"/>
          <w:rFonts w:ascii="Arial" w:hAnsi="Arial" w:cs="Arial"/>
          <w:lang w:val="it-IT"/>
        </w:rPr>
        <w:t>, che è più alto della m</w:t>
      </w:r>
      <w:r w:rsidR="00B07D2A">
        <w:rPr>
          <w:rStyle w:val="fontstyle01"/>
          <w:rFonts w:ascii="Arial" w:hAnsi="Arial" w:cs="Arial"/>
          <w:lang w:val="it-IT"/>
        </w:rPr>
        <w:t xml:space="preserve">edia nazionale in Inghilterra e nella regione del West Midlands </w:t>
      </w:r>
      <w:r w:rsidR="00917698">
        <w:rPr>
          <w:rStyle w:val="fontstyle01"/>
          <w:rFonts w:ascii="Arial" w:hAnsi="Arial" w:cs="Arial"/>
          <w:lang w:val="it-IT"/>
        </w:rPr>
        <w:t>e la maggioranza di questi casi</w:t>
      </w:r>
      <w:r w:rsidR="00884F4A">
        <w:rPr>
          <w:rStyle w:val="fontstyle01"/>
          <w:rFonts w:ascii="Arial" w:hAnsi="Arial" w:cs="Arial"/>
          <w:lang w:val="it-IT"/>
        </w:rPr>
        <w:t xml:space="preserve"> è tra i ragazzi delle scuole superiori.</w:t>
      </w:r>
      <w:r w:rsidR="00BF7BDF">
        <w:rPr>
          <w:rStyle w:val="fontstyle01"/>
          <w:rFonts w:ascii="Arial" w:hAnsi="Arial" w:cs="Arial"/>
          <w:lang w:val="it-IT"/>
        </w:rPr>
        <w:t xml:space="preserve"> </w:t>
      </w:r>
      <w:r w:rsidR="00884F4A" w:rsidRPr="00884F4A">
        <w:rPr>
          <w:rStyle w:val="fontstyle01"/>
          <w:rFonts w:ascii="Arial" w:hAnsi="Arial" w:cs="Arial"/>
          <w:lang w:val="it-IT"/>
        </w:rPr>
        <w:t>P</w:t>
      </w:r>
      <w:r w:rsidR="00884F4A">
        <w:rPr>
          <w:rStyle w:val="fontstyle01"/>
          <w:rFonts w:ascii="Arial" w:hAnsi="Arial" w:cs="Arial"/>
          <w:lang w:val="it-IT"/>
        </w:rPr>
        <w:t>er questo motivo d</w:t>
      </w:r>
      <w:r w:rsidR="00BF7BDF">
        <w:rPr>
          <w:rStyle w:val="fontstyle01"/>
          <w:rFonts w:ascii="Arial" w:hAnsi="Arial" w:cs="Arial"/>
          <w:lang w:val="it-IT"/>
        </w:rPr>
        <w:t>o</w:t>
      </w:r>
      <w:r w:rsidR="00884F4A">
        <w:rPr>
          <w:rStyle w:val="fontstyle01"/>
          <w:rFonts w:ascii="Arial" w:hAnsi="Arial" w:cs="Arial"/>
          <w:lang w:val="it-IT"/>
        </w:rPr>
        <w:t>bbiamo quindi rimanere</w:t>
      </w:r>
      <w:r w:rsidR="00427D0A">
        <w:rPr>
          <w:rStyle w:val="fontstyle01"/>
          <w:rFonts w:ascii="Arial" w:hAnsi="Arial" w:cs="Arial"/>
          <w:lang w:val="it-IT"/>
        </w:rPr>
        <w:t xml:space="preserve"> vigili</w:t>
      </w:r>
      <w:r w:rsidR="00EF1511">
        <w:rPr>
          <w:rStyle w:val="fontstyle01"/>
          <w:rFonts w:ascii="Arial" w:hAnsi="Arial" w:cs="Arial"/>
          <w:lang w:val="it-IT"/>
        </w:rPr>
        <w:t xml:space="preserve">, soprattutto </w:t>
      </w:r>
      <w:r w:rsidR="00C15499">
        <w:rPr>
          <w:rStyle w:val="fontstyle01"/>
          <w:rFonts w:ascii="Arial" w:hAnsi="Arial" w:cs="Arial"/>
          <w:lang w:val="it-IT"/>
        </w:rPr>
        <w:t xml:space="preserve">alla luce delle nuove varianti emergenti. </w:t>
      </w:r>
      <w:r w:rsidR="00C15499" w:rsidRPr="00892E6E">
        <w:rPr>
          <w:rStyle w:val="fontstyle01"/>
          <w:rFonts w:ascii="Arial" w:hAnsi="Arial" w:cs="Arial"/>
          <w:lang w:val="it-IT"/>
        </w:rPr>
        <w:t xml:space="preserve">Questo aiuterà </w:t>
      </w:r>
      <w:r w:rsidR="00BF7BDF">
        <w:rPr>
          <w:rStyle w:val="fontstyle01"/>
          <w:rFonts w:ascii="Arial" w:hAnsi="Arial" w:cs="Arial"/>
          <w:lang w:val="it-IT"/>
        </w:rPr>
        <w:t>i</w:t>
      </w:r>
      <w:r w:rsidR="00892E6E" w:rsidRPr="00892E6E">
        <w:rPr>
          <w:rStyle w:val="fontstyle01"/>
          <w:rFonts w:ascii="Arial" w:hAnsi="Arial" w:cs="Arial"/>
          <w:lang w:val="it-IT"/>
        </w:rPr>
        <w:t xml:space="preserve"> bambini ed </w:t>
      </w:r>
      <w:r w:rsidR="00BF7BDF">
        <w:rPr>
          <w:rStyle w:val="fontstyle01"/>
          <w:rFonts w:ascii="Arial" w:hAnsi="Arial" w:cs="Arial"/>
          <w:lang w:val="it-IT"/>
        </w:rPr>
        <w:t>i</w:t>
      </w:r>
      <w:r w:rsidR="00892E6E" w:rsidRPr="00892E6E">
        <w:rPr>
          <w:rStyle w:val="fontstyle01"/>
          <w:rFonts w:ascii="Arial" w:hAnsi="Arial" w:cs="Arial"/>
          <w:lang w:val="it-IT"/>
        </w:rPr>
        <w:t xml:space="preserve"> ragazzi a rimanere a scuola per </w:t>
      </w:r>
      <w:r w:rsidR="00892E6E">
        <w:rPr>
          <w:rStyle w:val="fontstyle01"/>
          <w:rFonts w:ascii="Arial" w:hAnsi="Arial" w:cs="Arial"/>
          <w:lang w:val="it-IT"/>
        </w:rPr>
        <w:t>il resto del trimestre estivo.</w:t>
      </w:r>
    </w:p>
    <w:p w14:paraId="6F07E298" w14:textId="1C8CE64B" w:rsidR="00025DBA" w:rsidRPr="00BF7BDF" w:rsidRDefault="00025DBA" w:rsidP="007E1DBF">
      <w:pPr>
        <w:rPr>
          <w:rStyle w:val="fontstyle01"/>
          <w:rFonts w:ascii="Arial" w:hAnsi="Arial" w:cs="Arial"/>
          <w:lang w:val="it-IT"/>
        </w:rPr>
      </w:pPr>
    </w:p>
    <w:p w14:paraId="09954FEB" w14:textId="3225CBF3" w:rsidR="008824E6" w:rsidRPr="00E8619E" w:rsidRDefault="00E8619E" w:rsidP="00D33C64">
      <w:pPr>
        <w:rPr>
          <w:rStyle w:val="fontstyle01"/>
          <w:rFonts w:ascii="Arial" w:hAnsi="Arial" w:cs="Arial"/>
          <w:b/>
          <w:bCs/>
          <w:lang w:val="it-IT"/>
        </w:rPr>
      </w:pPr>
      <w:r w:rsidRPr="00E8619E">
        <w:rPr>
          <w:rStyle w:val="fontstyle01"/>
          <w:rFonts w:ascii="Arial" w:hAnsi="Arial" w:cs="Arial"/>
          <w:b/>
          <w:bCs/>
          <w:lang w:val="it-IT"/>
        </w:rPr>
        <w:t>Copertura del viso nelle s</w:t>
      </w:r>
      <w:r>
        <w:rPr>
          <w:rStyle w:val="fontstyle01"/>
          <w:rFonts w:ascii="Arial" w:hAnsi="Arial" w:cs="Arial"/>
          <w:b/>
          <w:bCs/>
          <w:lang w:val="it-IT"/>
        </w:rPr>
        <w:t>cuole superiori</w:t>
      </w:r>
    </w:p>
    <w:p w14:paraId="3777F103" w14:textId="0F65C6D3" w:rsidR="00A97D0A" w:rsidRPr="00E8619E" w:rsidRDefault="00A97D0A" w:rsidP="00D33C64">
      <w:pPr>
        <w:rPr>
          <w:rStyle w:val="fontstyle01"/>
          <w:rFonts w:ascii="Arial" w:hAnsi="Arial" w:cs="Arial"/>
          <w:lang w:val="it-IT"/>
        </w:rPr>
      </w:pPr>
    </w:p>
    <w:p w14:paraId="59727BA6" w14:textId="23724CD9" w:rsidR="00A97D0A" w:rsidRPr="00121340" w:rsidRDefault="00E8619E" w:rsidP="00A97D0A">
      <w:pPr>
        <w:rPr>
          <w:sz w:val="24"/>
          <w:szCs w:val="24"/>
          <w:lang w:val="it-IT"/>
        </w:rPr>
      </w:pPr>
      <w:r w:rsidRPr="009D754E">
        <w:rPr>
          <w:rStyle w:val="fontstyle01"/>
          <w:rFonts w:ascii="Arial" w:hAnsi="Arial" w:cs="Arial"/>
          <w:lang w:val="it-IT"/>
        </w:rPr>
        <w:t>Il cambiame</w:t>
      </w:r>
      <w:r w:rsidR="00337150" w:rsidRPr="009D754E">
        <w:rPr>
          <w:rStyle w:val="fontstyle01"/>
          <w:rFonts w:ascii="Arial" w:hAnsi="Arial" w:cs="Arial"/>
          <w:lang w:val="it-IT"/>
        </w:rPr>
        <w:t>n</w:t>
      </w:r>
      <w:r w:rsidRPr="009D754E">
        <w:rPr>
          <w:rStyle w:val="fontstyle01"/>
          <w:rFonts w:ascii="Arial" w:hAnsi="Arial" w:cs="Arial"/>
          <w:lang w:val="it-IT"/>
        </w:rPr>
        <w:t>to più importa</w:t>
      </w:r>
      <w:r w:rsidR="00337150" w:rsidRPr="009D754E">
        <w:rPr>
          <w:rStyle w:val="fontstyle01"/>
          <w:rFonts w:ascii="Arial" w:hAnsi="Arial" w:cs="Arial"/>
          <w:lang w:val="it-IT"/>
        </w:rPr>
        <w:t>n</w:t>
      </w:r>
      <w:r w:rsidRPr="009D754E">
        <w:rPr>
          <w:rStyle w:val="fontstyle01"/>
          <w:rFonts w:ascii="Arial" w:hAnsi="Arial" w:cs="Arial"/>
          <w:lang w:val="it-IT"/>
        </w:rPr>
        <w:t>te</w:t>
      </w:r>
      <w:r w:rsidR="00337150" w:rsidRPr="009D754E">
        <w:rPr>
          <w:rStyle w:val="fontstyle01"/>
          <w:rFonts w:ascii="Arial" w:hAnsi="Arial" w:cs="Arial"/>
          <w:lang w:val="it-IT"/>
        </w:rPr>
        <w:t xml:space="preserve"> </w:t>
      </w:r>
      <w:r w:rsidR="009363B8" w:rsidRPr="009D754E">
        <w:rPr>
          <w:rStyle w:val="fontstyle01"/>
          <w:rFonts w:ascii="Arial" w:hAnsi="Arial" w:cs="Arial"/>
          <w:lang w:val="it-IT"/>
        </w:rPr>
        <w:t xml:space="preserve">dal 17 maggio </w:t>
      </w:r>
      <w:r w:rsidR="00337150" w:rsidRPr="009D754E">
        <w:rPr>
          <w:rStyle w:val="fontstyle01"/>
          <w:rFonts w:ascii="Arial" w:hAnsi="Arial" w:cs="Arial"/>
          <w:lang w:val="it-IT"/>
        </w:rPr>
        <w:t xml:space="preserve">per quanto riguarda </w:t>
      </w:r>
      <w:r w:rsidR="009363B8" w:rsidRPr="009D754E">
        <w:rPr>
          <w:rStyle w:val="fontstyle01"/>
          <w:rFonts w:ascii="Arial" w:hAnsi="Arial" w:cs="Arial"/>
          <w:lang w:val="it-IT"/>
        </w:rPr>
        <w:t>i consigli</w:t>
      </w:r>
      <w:r w:rsidR="00337150" w:rsidRPr="009D754E">
        <w:rPr>
          <w:rStyle w:val="fontstyle01"/>
          <w:rFonts w:ascii="Arial" w:hAnsi="Arial" w:cs="Arial"/>
          <w:lang w:val="it-IT"/>
        </w:rPr>
        <w:t xml:space="preserve"> </w:t>
      </w:r>
      <w:r w:rsidR="009D754E" w:rsidRPr="009D754E">
        <w:rPr>
          <w:rStyle w:val="fontstyle01"/>
          <w:rFonts w:ascii="Arial" w:hAnsi="Arial" w:cs="Arial"/>
          <w:lang w:val="it-IT"/>
        </w:rPr>
        <w:t>governativi</w:t>
      </w:r>
      <w:r w:rsidR="00021B65" w:rsidRPr="009D754E">
        <w:rPr>
          <w:rStyle w:val="fontstyle01"/>
          <w:rFonts w:ascii="Arial" w:hAnsi="Arial" w:cs="Arial"/>
          <w:lang w:val="it-IT"/>
        </w:rPr>
        <w:t xml:space="preserve"> per le scuole</w:t>
      </w:r>
      <w:r w:rsidRPr="009D754E">
        <w:rPr>
          <w:rStyle w:val="fontstyle01"/>
          <w:rFonts w:ascii="Arial" w:hAnsi="Arial" w:cs="Arial"/>
          <w:lang w:val="it-IT"/>
        </w:rPr>
        <w:t xml:space="preserve"> </w:t>
      </w:r>
      <w:r w:rsidR="009D754E" w:rsidRPr="009D754E">
        <w:rPr>
          <w:rStyle w:val="fontstyle01"/>
          <w:rFonts w:ascii="Arial" w:hAnsi="Arial" w:cs="Arial"/>
          <w:lang w:val="it-IT"/>
        </w:rPr>
        <w:t>è che non ve</w:t>
      </w:r>
      <w:r w:rsidR="009D754E">
        <w:rPr>
          <w:rStyle w:val="fontstyle01"/>
          <w:rFonts w:ascii="Arial" w:hAnsi="Arial" w:cs="Arial"/>
          <w:lang w:val="it-IT"/>
        </w:rPr>
        <w:t xml:space="preserve">rrà </w:t>
      </w:r>
      <w:r w:rsidR="00B52B38">
        <w:rPr>
          <w:rStyle w:val="fontstyle01"/>
          <w:rFonts w:ascii="Arial" w:hAnsi="Arial" w:cs="Arial"/>
          <w:lang w:val="it-IT"/>
        </w:rPr>
        <w:t xml:space="preserve">più </w:t>
      </w:r>
      <w:r w:rsidR="009D754E">
        <w:rPr>
          <w:rStyle w:val="fontstyle01"/>
          <w:rFonts w:ascii="Arial" w:hAnsi="Arial" w:cs="Arial"/>
          <w:lang w:val="it-IT"/>
        </w:rPr>
        <w:t>consigliato agli stude</w:t>
      </w:r>
      <w:r w:rsidR="00B52B38">
        <w:rPr>
          <w:rStyle w:val="fontstyle01"/>
          <w:rFonts w:ascii="Arial" w:hAnsi="Arial" w:cs="Arial"/>
          <w:lang w:val="it-IT"/>
        </w:rPr>
        <w:t>n</w:t>
      </w:r>
      <w:r w:rsidR="009D754E">
        <w:rPr>
          <w:rStyle w:val="fontstyle01"/>
          <w:rFonts w:ascii="Arial" w:hAnsi="Arial" w:cs="Arial"/>
          <w:lang w:val="it-IT"/>
        </w:rPr>
        <w:t>ti di indossare la mascherina</w:t>
      </w:r>
      <w:r w:rsidR="0054514A">
        <w:rPr>
          <w:rStyle w:val="fontstyle01"/>
          <w:rFonts w:ascii="Arial" w:hAnsi="Arial" w:cs="Arial"/>
          <w:lang w:val="it-IT"/>
        </w:rPr>
        <w:t xml:space="preserve"> nelle aule o nelle aree </w:t>
      </w:r>
      <w:r w:rsidR="00C07B0B">
        <w:rPr>
          <w:rStyle w:val="fontstyle01"/>
          <w:rFonts w:ascii="Arial" w:hAnsi="Arial" w:cs="Arial"/>
          <w:lang w:val="it-IT"/>
        </w:rPr>
        <w:t xml:space="preserve">comuni. </w:t>
      </w:r>
      <w:r w:rsidR="00FB48D9" w:rsidRPr="009E4F54">
        <w:rPr>
          <w:rStyle w:val="fontstyle01"/>
          <w:rFonts w:ascii="Arial" w:hAnsi="Arial" w:cs="Arial"/>
          <w:lang w:val="it-IT"/>
        </w:rPr>
        <w:t xml:space="preserve">Il personale scolastico non dovrà più indossare le mascherine </w:t>
      </w:r>
      <w:r w:rsidR="00E56115" w:rsidRPr="009E4F54">
        <w:rPr>
          <w:rStyle w:val="fontstyle01"/>
          <w:rFonts w:ascii="Arial" w:hAnsi="Arial" w:cs="Arial"/>
          <w:lang w:val="it-IT"/>
        </w:rPr>
        <w:t>in aula.Tuttavia</w:t>
      </w:r>
      <w:r w:rsidR="009E4F54">
        <w:rPr>
          <w:rStyle w:val="fontstyle01"/>
          <w:rFonts w:ascii="Arial" w:hAnsi="Arial" w:cs="Arial"/>
          <w:lang w:val="it-IT"/>
        </w:rPr>
        <w:t xml:space="preserve"> rimarrà in vigore </w:t>
      </w:r>
      <w:r w:rsidR="00E56115" w:rsidRPr="009E4F54">
        <w:rPr>
          <w:rStyle w:val="fontstyle01"/>
          <w:rFonts w:ascii="Arial" w:hAnsi="Arial" w:cs="Arial"/>
          <w:lang w:val="it-IT"/>
        </w:rPr>
        <w:t>il consiglio di indossare le mascherine</w:t>
      </w:r>
      <w:r w:rsidR="009072BE" w:rsidRPr="009E4F54">
        <w:rPr>
          <w:rStyle w:val="fontstyle01"/>
          <w:rFonts w:ascii="Arial" w:hAnsi="Arial" w:cs="Arial"/>
          <w:lang w:val="it-IT"/>
        </w:rPr>
        <w:t>, sia per il personale che per</w:t>
      </w:r>
      <w:r w:rsidR="009E4F54" w:rsidRPr="009E4F54">
        <w:rPr>
          <w:rStyle w:val="fontstyle01"/>
          <w:rFonts w:ascii="Arial" w:hAnsi="Arial" w:cs="Arial"/>
          <w:lang w:val="it-IT"/>
        </w:rPr>
        <w:t xml:space="preserve"> chiunque venga a scuola</w:t>
      </w:r>
      <w:r w:rsidR="009E4F54">
        <w:rPr>
          <w:rStyle w:val="fontstyle01"/>
          <w:rFonts w:ascii="Arial" w:hAnsi="Arial" w:cs="Arial"/>
          <w:lang w:val="it-IT"/>
        </w:rPr>
        <w:t>, in tutte le situazioni al di fuori dell</w:t>
      </w:r>
      <w:r w:rsidR="00C16EBA">
        <w:rPr>
          <w:rStyle w:val="fontstyle01"/>
          <w:rFonts w:ascii="Arial" w:hAnsi="Arial" w:cs="Arial"/>
          <w:lang w:val="it-IT"/>
        </w:rPr>
        <w:t>e aule in cui non è possibile mantenere le di</w:t>
      </w:r>
      <w:r w:rsidR="00121340">
        <w:rPr>
          <w:rStyle w:val="fontstyle01"/>
          <w:rFonts w:ascii="Arial" w:hAnsi="Arial" w:cs="Arial"/>
          <w:lang w:val="it-IT"/>
        </w:rPr>
        <w:t>sta</w:t>
      </w:r>
      <w:r w:rsidR="00C16EBA">
        <w:rPr>
          <w:rStyle w:val="fontstyle01"/>
          <w:rFonts w:ascii="Arial" w:hAnsi="Arial" w:cs="Arial"/>
          <w:lang w:val="it-IT"/>
        </w:rPr>
        <w:t>nze minime (per esempio quando si cammina per i corridoi o negli spazi</w:t>
      </w:r>
      <w:r w:rsidR="005B1F58">
        <w:rPr>
          <w:rStyle w:val="fontstyle01"/>
          <w:rFonts w:ascii="Arial" w:hAnsi="Arial" w:cs="Arial"/>
          <w:lang w:val="it-IT"/>
        </w:rPr>
        <w:t xml:space="preserve"> comuni).</w:t>
      </w:r>
    </w:p>
    <w:p w14:paraId="714B343E" w14:textId="77777777" w:rsidR="00650FA5" w:rsidRPr="00121340" w:rsidRDefault="00650FA5" w:rsidP="00D33C64">
      <w:pPr>
        <w:rPr>
          <w:rStyle w:val="fontstyle01"/>
          <w:rFonts w:ascii="Arial" w:hAnsi="Arial" w:cs="Arial"/>
          <w:lang w:val="it-IT"/>
        </w:rPr>
      </w:pPr>
    </w:p>
    <w:p w14:paraId="595C1F3C" w14:textId="0DE8BF56" w:rsidR="005D6D80" w:rsidRDefault="005B6E71" w:rsidP="00D33C64">
      <w:pPr>
        <w:rPr>
          <w:rStyle w:val="fontstyle01"/>
          <w:rFonts w:ascii="Arial" w:hAnsi="Arial" w:cs="Arial"/>
          <w:lang w:val="it-IT"/>
        </w:rPr>
      </w:pPr>
      <w:r w:rsidRPr="007A01A3">
        <w:rPr>
          <w:rStyle w:val="fontstyle01"/>
          <w:rFonts w:ascii="Arial" w:hAnsi="Arial" w:cs="Arial"/>
          <w:lang w:val="it-IT"/>
        </w:rPr>
        <w:t xml:space="preserve">Malgrado </w:t>
      </w:r>
      <w:r w:rsidR="002664A0" w:rsidRPr="007A01A3">
        <w:rPr>
          <w:rStyle w:val="fontstyle01"/>
          <w:rFonts w:ascii="Arial" w:hAnsi="Arial" w:cs="Arial"/>
          <w:lang w:val="it-IT"/>
        </w:rPr>
        <w:t xml:space="preserve">la posizione presa a livello </w:t>
      </w:r>
      <w:r w:rsidR="00123C11" w:rsidRPr="007A01A3">
        <w:rPr>
          <w:rStyle w:val="fontstyle01"/>
          <w:rFonts w:ascii="Arial" w:hAnsi="Arial" w:cs="Arial"/>
          <w:lang w:val="it-IT"/>
        </w:rPr>
        <w:t>na</w:t>
      </w:r>
      <w:r w:rsidR="002664A0" w:rsidRPr="007A01A3">
        <w:rPr>
          <w:rStyle w:val="fontstyle01"/>
          <w:rFonts w:ascii="Arial" w:hAnsi="Arial" w:cs="Arial"/>
          <w:lang w:val="it-IT"/>
        </w:rPr>
        <w:t xml:space="preserve">zionale noi continuiamo </w:t>
      </w:r>
      <w:r w:rsidR="00123C11" w:rsidRPr="007A01A3">
        <w:rPr>
          <w:rStyle w:val="fontstyle01"/>
          <w:rFonts w:ascii="Arial" w:hAnsi="Arial" w:cs="Arial"/>
          <w:lang w:val="it-IT"/>
        </w:rPr>
        <w:t xml:space="preserve">a essere preoccupati </w:t>
      </w:r>
      <w:r w:rsidR="00150A0F" w:rsidRPr="007A01A3">
        <w:rPr>
          <w:rStyle w:val="fontstyle01"/>
          <w:rFonts w:ascii="Arial" w:hAnsi="Arial" w:cs="Arial"/>
          <w:lang w:val="it-IT"/>
        </w:rPr>
        <w:t xml:space="preserve"> circa la possibilità di mantenere le debite distanze nelle aule</w:t>
      </w:r>
      <w:r w:rsidR="007A01A3" w:rsidRPr="007A01A3">
        <w:rPr>
          <w:rStyle w:val="fontstyle01"/>
          <w:rFonts w:ascii="Arial" w:hAnsi="Arial" w:cs="Arial"/>
          <w:lang w:val="it-IT"/>
        </w:rPr>
        <w:t xml:space="preserve">, negli spazi comuni e  il rischio </w:t>
      </w:r>
      <w:r w:rsidR="007A01A3">
        <w:rPr>
          <w:rStyle w:val="fontstyle01"/>
          <w:rFonts w:ascii="Arial" w:hAnsi="Arial" w:cs="Arial"/>
          <w:lang w:val="it-IT"/>
        </w:rPr>
        <w:t>posto dal</w:t>
      </w:r>
      <w:r w:rsidR="007A01A3" w:rsidRPr="007A01A3">
        <w:rPr>
          <w:rStyle w:val="fontstyle01"/>
          <w:rFonts w:ascii="Arial" w:hAnsi="Arial" w:cs="Arial"/>
          <w:lang w:val="it-IT"/>
        </w:rPr>
        <w:t xml:space="preserve">le </w:t>
      </w:r>
      <w:r w:rsidR="007A01A3">
        <w:rPr>
          <w:rStyle w:val="fontstyle01"/>
          <w:rFonts w:ascii="Arial" w:hAnsi="Arial" w:cs="Arial"/>
          <w:lang w:val="it-IT"/>
        </w:rPr>
        <w:t>varianti del covid-19 con tassi d’infe</w:t>
      </w:r>
      <w:r w:rsidR="00E45618">
        <w:rPr>
          <w:rStyle w:val="fontstyle01"/>
          <w:rFonts w:ascii="Arial" w:hAnsi="Arial" w:cs="Arial"/>
          <w:lang w:val="it-IT"/>
        </w:rPr>
        <w:t>zione</w:t>
      </w:r>
      <w:r w:rsidR="005D6D80">
        <w:rPr>
          <w:rStyle w:val="fontstyle01"/>
          <w:rFonts w:ascii="Arial" w:hAnsi="Arial" w:cs="Arial"/>
          <w:lang w:val="it-IT"/>
        </w:rPr>
        <w:t xml:space="preserve"> più alti.</w:t>
      </w:r>
    </w:p>
    <w:p w14:paraId="03FA7594" w14:textId="7F1B4BC6" w:rsidR="00621715" w:rsidRPr="005F4975" w:rsidRDefault="00FA26E9" w:rsidP="00D33C64">
      <w:pPr>
        <w:rPr>
          <w:rStyle w:val="fontstyle01"/>
          <w:rFonts w:ascii="Arial" w:hAnsi="Arial"/>
          <w:color w:val="auto"/>
          <w:lang w:val="it-IT"/>
        </w:rPr>
      </w:pPr>
      <w:r w:rsidRPr="0083361B">
        <w:rPr>
          <w:rStyle w:val="fontstyle01"/>
          <w:rFonts w:ascii="Arial" w:hAnsi="Arial" w:cs="Arial"/>
          <w:lang w:val="it-IT"/>
        </w:rPr>
        <w:t>Continueremo a sostenere a livello locale tutte le scuole</w:t>
      </w:r>
      <w:r w:rsidR="0079351E" w:rsidRPr="0083361B">
        <w:rPr>
          <w:rStyle w:val="fontstyle01"/>
          <w:rFonts w:ascii="Arial" w:hAnsi="Arial" w:cs="Arial"/>
          <w:lang w:val="it-IT"/>
        </w:rPr>
        <w:t xml:space="preserve"> superiori</w:t>
      </w:r>
      <w:r w:rsidRPr="0083361B">
        <w:rPr>
          <w:rStyle w:val="fontstyle01"/>
          <w:rFonts w:ascii="Arial" w:hAnsi="Arial" w:cs="Arial"/>
          <w:lang w:val="it-IT"/>
        </w:rPr>
        <w:t xml:space="preserve"> che</w:t>
      </w:r>
      <w:r w:rsidR="0079351E" w:rsidRPr="0083361B">
        <w:rPr>
          <w:rStyle w:val="fontstyle01"/>
          <w:rFonts w:ascii="Arial" w:hAnsi="Arial" w:cs="Arial"/>
          <w:lang w:val="it-IT"/>
        </w:rPr>
        <w:t xml:space="preserve"> desiderano</w:t>
      </w:r>
      <w:r w:rsidR="007D2A8B" w:rsidRPr="0083361B">
        <w:rPr>
          <w:rStyle w:val="fontstyle01"/>
          <w:rFonts w:ascii="Arial" w:hAnsi="Arial" w:cs="Arial"/>
          <w:lang w:val="it-IT"/>
        </w:rPr>
        <w:t xml:space="preserve"> </w:t>
      </w:r>
      <w:r w:rsidR="0079351E" w:rsidRPr="0083361B">
        <w:rPr>
          <w:rStyle w:val="fontstyle01"/>
          <w:rFonts w:ascii="Arial" w:hAnsi="Arial" w:cs="Arial"/>
          <w:lang w:val="it-IT"/>
        </w:rPr>
        <w:t xml:space="preserve"> </w:t>
      </w:r>
      <w:r w:rsidR="002D1C8E" w:rsidRPr="0083361B">
        <w:rPr>
          <w:rStyle w:val="fontstyle01"/>
          <w:rFonts w:ascii="Arial" w:hAnsi="Arial" w:cs="Arial"/>
          <w:lang w:val="it-IT"/>
        </w:rPr>
        <w:t>incoraggiare gli student</w:t>
      </w:r>
      <w:r w:rsidR="00F90E2A" w:rsidRPr="0083361B">
        <w:rPr>
          <w:rStyle w:val="fontstyle01"/>
          <w:rFonts w:ascii="Arial" w:hAnsi="Arial" w:cs="Arial"/>
          <w:lang w:val="it-IT"/>
        </w:rPr>
        <w:t>i</w:t>
      </w:r>
      <w:r w:rsidR="002D1C8E" w:rsidRPr="0083361B">
        <w:rPr>
          <w:rStyle w:val="fontstyle01"/>
          <w:rFonts w:ascii="Arial" w:hAnsi="Arial" w:cs="Arial"/>
          <w:lang w:val="it-IT"/>
        </w:rPr>
        <w:t xml:space="preserve"> e il personale</w:t>
      </w:r>
      <w:r w:rsidR="00F90E2A" w:rsidRPr="0083361B">
        <w:rPr>
          <w:rStyle w:val="fontstyle01"/>
          <w:rFonts w:ascii="Arial" w:hAnsi="Arial" w:cs="Arial"/>
          <w:lang w:val="it-IT"/>
        </w:rPr>
        <w:t xml:space="preserve"> a indossare le mascherine </w:t>
      </w:r>
      <w:r w:rsidR="00CB0447" w:rsidRPr="0083361B">
        <w:rPr>
          <w:rStyle w:val="fontstyle01"/>
          <w:rFonts w:ascii="Arial" w:hAnsi="Arial" w:cs="Arial"/>
          <w:lang w:val="it-IT"/>
        </w:rPr>
        <w:t xml:space="preserve">quando questo </w:t>
      </w:r>
      <w:r w:rsidR="00520720">
        <w:rPr>
          <w:rStyle w:val="fontstyle01"/>
          <w:rFonts w:ascii="Arial" w:hAnsi="Arial" w:cs="Arial"/>
          <w:lang w:val="it-IT"/>
        </w:rPr>
        <w:t>è</w:t>
      </w:r>
      <w:r w:rsidR="00CB0447" w:rsidRPr="0083361B">
        <w:rPr>
          <w:rStyle w:val="fontstyle01"/>
          <w:rFonts w:ascii="Arial" w:hAnsi="Arial" w:cs="Arial"/>
          <w:lang w:val="it-IT"/>
        </w:rPr>
        <w:t xml:space="preserve"> possible e rivaluteremo </w:t>
      </w:r>
      <w:r w:rsidR="00BC24B3" w:rsidRPr="0083361B">
        <w:rPr>
          <w:rStyle w:val="fontstyle01"/>
          <w:rFonts w:ascii="Arial" w:hAnsi="Arial" w:cs="Arial"/>
          <w:lang w:val="it-IT"/>
        </w:rPr>
        <w:t xml:space="preserve"> queste indicazioni durante la vacanza di metà trimest</w:t>
      </w:r>
      <w:r w:rsidR="00520720">
        <w:rPr>
          <w:rStyle w:val="fontstyle01"/>
          <w:rFonts w:ascii="Arial" w:hAnsi="Arial" w:cs="Arial"/>
          <w:lang w:val="it-IT"/>
        </w:rPr>
        <w:t>re</w:t>
      </w:r>
      <w:r w:rsidR="00BC24B3" w:rsidRPr="0083361B">
        <w:rPr>
          <w:rStyle w:val="fontstyle01"/>
          <w:rFonts w:ascii="Arial" w:hAnsi="Arial" w:cs="Arial"/>
          <w:lang w:val="it-IT"/>
        </w:rPr>
        <w:t xml:space="preserve"> </w:t>
      </w:r>
      <w:r w:rsidR="0083361B" w:rsidRPr="0083361B">
        <w:rPr>
          <w:rStyle w:val="fontstyle01"/>
          <w:rFonts w:ascii="Arial" w:hAnsi="Arial" w:cs="Arial"/>
          <w:lang w:val="it-IT"/>
        </w:rPr>
        <w:t>sulla base delle informazio</w:t>
      </w:r>
      <w:r w:rsidR="0083361B">
        <w:rPr>
          <w:rStyle w:val="fontstyle01"/>
          <w:rFonts w:ascii="Arial" w:hAnsi="Arial" w:cs="Arial"/>
          <w:lang w:val="it-IT"/>
        </w:rPr>
        <w:t>ni riguardo</w:t>
      </w:r>
      <w:r w:rsidR="005854B5">
        <w:rPr>
          <w:rStyle w:val="fontstyle01"/>
          <w:rFonts w:ascii="Arial" w:hAnsi="Arial" w:cs="Arial"/>
          <w:lang w:val="it-IT"/>
        </w:rPr>
        <w:t xml:space="preserve"> i livelli d’infezione e le varianti.</w:t>
      </w:r>
      <w:r w:rsidR="005A09DE">
        <w:rPr>
          <w:rStyle w:val="fontstyle01"/>
          <w:rFonts w:ascii="Arial" w:hAnsi="Arial" w:cs="Arial"/>
          <w:lang w:val="it-IT"/>
        </w:rPr>
        <w:t xml:space="preserve"> </w:t>
      </w:r>
      <w:r w:rsidR="005A09DE" w:rsidRPr="00C71C67">
        <w:rPr>
          <w:rStyle w:val="fontstyle01"/>
          <w:rFonts w:ascii="Arial" w:hAnsi="Arial" w:cs="Arial"/>
          <w:lang w:val="it-IT"/>
        </w:rPr>
        <w:t xml:space="preserve">Le </w:t>
      </w:r>
      <w:r w:rsidR="00D51EC3" w:rsidRPr="00C71C67">
        <w:rPr>
          <w:rStyle w:val="fontstyle01"/>
          <w:rFonts w:ascii="Arial" w:hAnsi="Arial" w:cs="Arial"/>
          <w:lang w:val="it-IT"/>
        </w:rPr>
        <w:t>direttive dicono anche che è possible reintrodurre l’uso</w:t>
      </w:r>
      <w:r w:rsidR="00DB4A44" w:rsidRPr="00C71C67">
        <w:rPr>
          <w:rStyle w:val="fontstyle01"/>
          <w:rFonts w:ascii="Arial" w:hAnsi="Arial" w:cs="Arial"/>
          <w:lang w:val="it-IT"/>
        </w:rPr>
        <w:t xml:space="preserve"> della </w:t>
      </w:r>
      <w:r w:rsidR="00C865E6" w:rsidRPr="00C71C67">
        <w:rPr>
          <w:rStyle w:val="fontstyle01"/>
          <w:rFonts w:ascii="Arial" w:hAnsi="Arial" w:cs="Arial"/>
          <w:lang w:val="it-IT"/>
        </w:rPr>
        <w:t>ma</w:t>
      </w:r>
      <w:r w:rsidR="00DB4A44" w:rsidRPr="00C71C67">
        <w:rPr>
          <w:rStyle w:val="fontstyle01"/>
          <w:rFonts w:ascii="Arial" w:hAnsi="Arial" w:cs="Arial"/>
          <w:lang w:val="it-IT"/>
        </w:rPr>
        <w:t>scherina per alunni, student</w:t>
      </w:r>
      <w:r w:rsidR="00520720">
        <w:rPr>
          <w:rStyle w:val="fontstyle01"/>
          <w:rFonts w:ascii="Arial" w:hAnsi="Arial" w:cs="Arial"/>
          <w:lang w:val="it-IT"/>
        </w:rPr>
        <w:t>i</w:t>
      </w:r>
      <w:r w:rsidR="00DB4A44" w:rsidRPr="00C71C67">
        <w:rPr>
          <w:rStyle w:val="fontstyle01"/>
          <w:rFonts w:ascii="Arial" w:hAnsi="Arial" w:cs="Arial"/>
          <w:lang w:val="it-IT"/>
        </w:rPr>
        <w:t xml:space="preserve"> e personale</w:t>
      </w:r>
      <w:r w:rsidR="00640CCA">
        <w:rPr>
          <w:rStyle w:val="fontstyle01"/>
          <w:rFonts w:ascii="Arial" w:hAnsi="Arial" w:cs="Arial"/>
          <w:lang w:val="it-IT"/>
        </w:rPr>
        <w:t xml:space="preserve"> scolastico</w:t>
      </w:r>
      <w:r w:rsidR="00DB4A44" w:rsidRPr="00C71C67">
        <w:rPr>
          <w:rStyle w:val="fontstyle01"/>
          <w:rFonts w:ascii="Arial" w:hAnsi="Arial" w:cs="Arial"/>
          <w:lang w:val="it-IT"/>
        </w:rPr>
        <w:t xml:space="preserve"> </w:t>
      </w:r>
      <w:r w:rsidR="00C865E6" w:rsidRPr="00C71C67">
        <w:rPr>
          <w:rStyle w:val="fontstyle01"/>
          <w:rFonts w:ascii="Arial" w:hAnsi="Arial" w:cs="Arial"/>
          <w:lang w:val="it-IT"/>
        </w:rPr>
        <w:t>per un period</w:t>
      </w:r>
      <w:r w:rsidR="00640CCA">
        <w:rPr>
          <w:rStyle w:val="fontstyle01"/>
          <w:rFonts w:ascii="Arial" w:hAnsi="Arial" w:cs="Arial"/>
          <w:lang w:val="it-IT"/>
        </w:rPr>
        <w:t>o</w:t>
      </w:r>
      <w:r w:rsidR="00C865E6" w:rsidRPr="00C71C67">
        <w:rPr>
          <w:rStyle w:val="fontstyle01"/>
          <w:rFonts w:ascii="Arial" w:hAnsi="Arial" w:cs="Arial"/>
          <w:lang w:val="it-IT"/>
        </w:rPr>
        <w:t xml:space="preserve"> limitato </w:t>
      </w:r>
      <w:r w:rsidR="005D32F8" w:rsidRPr="00C71C67">
        <w:rPr>
          <w:rStyle w:val="fontstyle01"/>
          <w:rFonts w:ascii="Arial" w:hAnsi="Arial" w:cs="Arial"/>
          <w:lang w:val="it-IT"/>
        </w:rPr>
        <w:t xml:space="preserve">in seguito a </w:t>
      </w:r>
      <w:r w:rsidR="00C71C67" w:rsidRPr="00C71C67">
        <w:rPr>
          <w:rStyle w:val="fontstyle01"/>
          <w:rFonts w:ascii="Arial" w:hAnsi="Arial" w:cs="Arial"/>
          <w:lang w:val="it-IT"/>
        </w:rPr>
        <w:t>specifici focolai localizzati</w:t>
      </w:r>
      <w:r w:rsidR="00C71C67">
        <w:rPr>
          <w:sz w:val="24"/>
          <w:szCs w:val="24"/>
          <w:lang w:val="it-IT"/>
        </w:rPr>
        <w:t>, incluse le varianti</w:t>
      </w:r>
      <w:r w:rsidR="00EB7420">
        <w:rPr>
          <w:sz w:val="24"/>
          <w:szCs w:val="24"/>
          <w:lang w:val="it-IT"/>
        </w:rPr>
        <w:t xml:space="preserve"> più preoccupanti.</w:t>
      </w:r>
      <w:r w:rsidR="005F4975">
        <w:rPr>
          <w:sz w:val="24"/>
          <w:szCs w:val="24"/>
          <w:lang w:val="it-IT"/>
        </w:rPr>
        <w:t xml:space="preserve"> </w:t>
      </w:r>
      <w:r w:rsidR="00E502BC">
        <w:rPr>
          <w:sz w:val="24"/>
          <w:szCs w:val="24"/>
          <w:lang w:val="it-IT"/>
        </w:rPr>
        <w:t>Vi ringraziamo per i</w:t>
      </w:r>
      <w:r w:rsidR="00C94B8C">
        <w:rPr>
          <w:sz w:val="24"/>
          <w:szCs w:val="24"/>
          <w:lang w:val="it-IT"/>
        </w:rPr>
        <w:t>l vostro costante sostegno a questo riguardo</w:t>
      </w:r>
      <w:r w:rsidR="00E502BC">
        <w:rPr>
          <w:sz w:val="24"/>
          <w:szCs w:val="24"/>
          <w:lang w:val="it-IT"/>
        </w:rPr>
        <w:t>.</w:t>
      </w:r>
      <w:r w:rsidR="00621715" w:rsidRPr="00C71C67">
        <w:rPr>
          <w:sz w:val="24"/>
          <w:szCs w:val="24"/>
          <w:lang w:val="it-IT"/>
        </w:rPr>
        <w:t xml:space="preserve"> </w:t>
      </w:r>
    </w:p>
    <w:p w14:paraId="5583B7DC" w14:textId="39314AE3" w:rsidR="00BB620D" w:rsidRPr="005F4975" w:rsidRDefault="00BB620D" w:rsidP="00D33C64">
      <w:pPr>
        <w:rPr>
          <w:rStyle w:val="fontstyle01"/>
          <w:rFonts w:ascii="Arial" w:hAnsi="Arial" w:cs="Arial"/>
          <w:lang w:val="it-IT"/>
        </w:rPr>
      </w:pPr>
    </w:p>
    <w:p w14:paraId="286AE29A" w14:textId="7294042C" w:rsidR="00E5756E" w:rsidRPr="005F4975" w:rsidRDefault="002B2935" w:rsidP="00E5756E">
      <w:pPr>
        <w:rPr>
          <w:rStyle w:val="fontstyle01"/>
          <w:rFonts w:ascii="Arial" w:hAnsi="Arial" w:cs="Arial"/>
          <w:lang w:val="it-IT"/>
        </w:rPr>
      </w:pPr>
      <w:r w:rsidRPr="005F4975">
        <w:rPr>
          <w:rStyle w:val="fontstyle01"/>
          <w:rFonts w:ascii="Arial" w:hAnsi="Arial" w:cs="Arial"/>
          <w:lang w:val="it-IT"/>
        </w:rPr>
        <w:t>Non ci sono indicazioni né a livello nazionale né locale affinché</w:t>
      </w:r>
      <w:r w:rsidR="00341DB1" w:rsidRPr="005F4975">
        <w:rPr>
          <w:rStyle w:val="fontstyle01"/>
          <w:rFonts w:ascii="Arial" w:hAnsi="Arial" w:cs="Arial"/>
          <w:lang w:val="it-IT"/>
        </w:rPr>
        <w:t xml:space="preserve"> gli alunni delle scuole elementar</w:t>
      </w:r>
      <w:r w:rsidR="001D1A16" w:rsidRPr="005F4975">
        <w:rPr>
          <w:rStyle w:val="fontstyle01"/>
          <w:rFonts w:ascii="Arial" w:hAnsi="Arial" w:cs="Arial"/>
          <w:lang w:val="it-IT"/>
        </w:rPr>
        <w:t>i portin</w:t>
      </w:r>
      <w:r w:rsidR="005F4975" w:rsidRPr="005F4975">
        <w:rPr>
          <w:rStyle w:val="fontstyle01"/>
          <w:rFonts w:ascii="Arial" w:hAnsi="Arial" w:cs="Arial"/>
          <w:lang w:val="it-IT"/>
        </w:rPr>
        <w:t>o</w:t>
      </w:r>
      <w:r w:rsidR="001D1A16" w:rsidRPr="005F4975">
        <w:rPr>
          <w:rStyle w:val="fontstyle01"/>
          <w:rFonts w:ascii="Arial" w:hAnsi="Arial" w:cs="Arial"/>
          <w:lang w:val="it-IT"/>
        </w:rPr>
        <w:t xml:space="preserve"> la mascherina  a scuola.</w:t>
      </w:r>
    </w:p>
    <w:p w14:paraId="447D5C5A" w14:textId="77777777" w:rsidR="001D1A16" w:rsidRPr="005F4975" w:rsidRDefault="001D1A16" w:rsidP="00E5756E">
      <w:pPr>
        <w:rPr>
          <w:rStyle w:val="fontstyle01"/>
          <w:rFonts w:ascii="Arial" w:hAnsi="Arial" w:cs="Arial"/>
          <w:lang w:val="it-IT"/>
        </w:rPr>
      </w:pPr>
    </w:p>
    <w:p w14:paraId="09985F26" w14:textId="77777777" w:rsidR="00EA6959" w:rsidRPr="002C51BE" w:rsidRDefault="00EA6959" w:rsidP="00EA6959">
      <w:pPr>
        <w:rPr>
          <w:rStyle w:val="fontstyle01"/>
          <w:rFonts w:ascii="Arial" w:hAnsi="Arial" w:cs="Arial"/>
          <w:b/>
          <w:bCs/>
          <w:lang w:val="it-IT"/>
        </w:rPr>
      </w:pPr>
      <w:r w:rsidRPr="002C51BE">
        <w:rPr>
          <w:rStyle w:val="fontstyle01"/>
          <w:rFonts w:ascii="Arial" w:hAnsi="Arial" w:cs="Arial"/>
          <w:b/>
          <w:bCs/>
          <w:lang w:val="it-IT"/>
        </w:rPr>
        <w:t>Test immunologico a flusso laterale  (Lateral Flow testing o LFT)</w:t>
      </w:r>
    </w:p>
    <w:p w14:paraId="65DA9FB9" w14:textId="68602484" w:rsidR="005D0A88" w:rsidRDefault="005D0A88" w:rsidP="00D33C64">
      <w:pPr>
        <w:rPr>
          <w:rStyle w:val="fontstyle01"/>
          <w:rFonts w:ascii="Arial" w:hAnsi="Arial" w:cs="Arial"/>
          <w:b/>
          <w:bCs/>
        </w:rPr>
      </w:pPr>
    </w:p>
    <w:p w14:paraId="4B65C933" w14:textId="47441DD8" w:rsidR="006C2D84" w:rsidRPr="006C2D84" w:rsidRDefault="006C2D84" w:rsidP="00D33C64">
      <w:pPr>
        <w:rPr>
          <w:rStyle w:val="fontstyle01"/>
          <w:rFonts w:ascii="Arial" w:hAnsi="Arial" w:cs="Arial"/>
          <w:lang w:val="it-IT"/>
        </w:rPr>
      </w:pPr>
      <w:r w:rsidRPr="006C2D84">
        <w:rPr>
          <w:rStyle w:val="fontstyle01"/>
          <w:rFonts w:ascii="Arial" w:hAnsi="Arial" w:cs="Arial"/>
          <w:lang w:val="it-IT"/>
        </w:rPr>
        <w:t>Le aspettative sia a l</w:t>
      </w:r>
      <w:r>
        <w:rPr>
          <w:rStyle w:val="fontstyle01"/>
          <w:rFonts w:ascii="Arial" w:hAnsi="Arial" w:cs="Arial"/>
          <w:lang w:val="it-IT"/>
        </w:rPr>
        <w:t xml:space="preserve">ivello nazionale che locale </w:t>
      </w:r>
      <w:r w:rsidR="00FA443D">
        <w:rPr>
          <w:rStyle w:val="fontstyle01"/>
          <w:rFonts w:ascii="Arial" w:hAnsi="Arial" w:cs="Arial"/>
          <w:lang w:val="it-IT"/>
        </w:rPr>
        <w:t>sono che gli student</w:t>
      </w:r>
      <w:r w:rsidR="00DD713E">
        <w:rPr>
          <w:rStyle w:val="fontstyle01"/>
          <w:rFonts w:ascii="Arial" w:hAnsi="Arial" w:cs="Arial"/>
          <w:lang w:val="it-IT"/>
        </w:rPr>
        <w:t>i</w:t>
      </w:r>
      <w:r w:rsidR="00FA443D">
        <w:rPr>
          <w:rStyle w:val="fontstyle01"/>
          <w:rFonts w:ascii="Arial" w:hAnsi="Arial" w:cs="Arial"/>
          <w:lang w:val="it-IT"/>
        </w:rPr>
        <w:t xml:space="preserve"> delle secondarie </w:t>
      </w:r>
      <w:r w:rsidR="00EC01A7">
        <w:rPr>
          <w:rStyle w:val="fontstyle01"/>
          <w:rFonts w:ascii="Arial" w:hAnsi="Arial" w:cs="Arial"/>
          <w:lang w:val="it-IT"/>
        </w:rPr>
        <w:t xml:space="preserve">faranno il test LFT due volte alla settimana e vi </w:t>
      </w:r>
      <w:r w:rsidR="00F872C9">
        <w:rPr>
          <w:rStyle w:val="fontstyle01"/>
          <w:rFonts w:ascii="Arial" w:hAnsi="Arial" w:cs="Arial"/>
          <w:lang w:val="it-IT"/>
        </w:rPr>
        <w:t xml:space="preserve">esortiamo </w:t>
      </w:r>
      <w:r w:rsidR="00C36922">
        <w:rPr>
          <w:rStyle w:val="fontstyle01"/>
          <w:rFonts w:ascii="Arial" w:hAnsi="Arial" w:cs="Arial"/>
          <w:lang w:val="it-IT"/>
        </w:rPr>
        <w:t xml:space="preserve">ad assicurarvi che </w:t>
      </w:r>
      <w:r w:rsidR="00B5557D">
        <w:rPr>
          <w:rStyle w:val="fontstyle01"/>
          <w:rFonts w:ascii="Arial" w:hAnsi="Arial" w:cs="Arial"/>
          <w:lang w:val="it-IT"/>
        </w:rPr>
        <w:t>i vostri figli che studiano nelle scuole superiori facciano il tampone.</w:t>
      </w:r>
      <w:r w:rsidR="001852F4">
        <w:rPr>
          <w:rStyle w:val="fontstyle01"/>
          <w:rFonts w:ascii="Arial" w:hAnsi="Arial" w:cs="Arial"/>
          <w:lang w:val="it-IT"/>
        </w:rPr>
        <w:t xml:space="preserve"> Il test LFT continua ad essere uno strumento importa</w:t>
      </w:r>
      <w:r w:rsidR="00E67BD3">
        <w:rPr>
          <w:rStyle w:val="fontstyle01"/>
          <w:rFonts w:ascii="Arial" w:hAnsi="Arial" w:cs="Arial"/>
          <w:lang w:val="it-IT"/>
        </w:rPr>
        <w:t>n</w:t>
      </w:r>
      <w:r w:rsidR="001852F4">
        <w:rPr>
          <w:rStyle w:val="fontstyle01"/>
          <w:rFonts w:ascii="Arial" w:hAnsi="Arial" w:cs="Arial"/>
          <w:lang w:val="it-IT"/>
        </w:rPr>
        <w:t>te nel</w:t>
      </w:r>
      <w:r w:rsidR="00EC57C5">
        <w:rPr>
          <w:rStyle w:val="fontstyle01"/>
          <w:rFonts w:ascii="Arial" w:hAnsi="Arial" w:cs="Arial"/>
          <w:lang w:val="it-IT"/>
        </w:rPr>
        <w:t xml:space="preserve"> controllo</w:t>
      </w:r>
      <w:r w:rsidR="00E67BD3">
        <w:rPr>
          <w:rStyle w:val="fontstyle01"/>
          <w:rFonts w:ascii="Arial" w:hAnsi="Arial" w:cs="Arial"/>
          <w:lang w:val="it-IT"/>
        </w:rPr>
        <w:t xml:space="preserve"> costante</w:t>
      </w:r>
      <w:r w:rsidR="00EC57C5">
        <w:rPr>
          <w:rStyle w:val="fontstyle01"/>
          <w:rFonts w:ascii="Arial" w:hAnsi="Arial" w:cs="Arial"/>
          <w:lang w:val="it-IT"/>
        </w:rPr>
        <w:t xml:space="preserve"> dei tassi d’infezione e </w:t>
      </w:r>
      <w:r w:rsidR="00E67BD3">
        <w:rPr>
          <w:rStyle w:val="fontstyle01"/>
          <w:rFonts w:ascii="Arial" w:hAnsi="Arial" w:cs="Arial"/>
          <w:lang w:val="it-IT"/>
        </w:rPr>
        <w:t>del</w:t>
      </w:r>
      <w:r w:rsidR="00EC57C5">
        <w:rPr>
          <w:rStyle w:val="fontstyle01"/>
          <w:rFonts w:ascii="Arial" w:hAnsi="Arial" w:cs="Arial"/>
          <w:lang w:val="it-IT"/>
        </w:rPr>
        <w:t>la riduzione della</w:t>
      </w:r>
      <w:r w:rsidR="00E67BD3">
        <w:rPr>
          <w:rStyle w:val="fontstyle01"/>
          <w:rFonts w:ascii="Arial" w:hAnsi="Arial" w:cs="Arial"/>
          <w:lang w:val="it-IT"/>
        </w:rPr>
        <w:t xml:space="preserve"> diffusione</w:t>
      </w:r>
      <w:r w:rsidR="00D50D21">
        <w:rPr>
          <w:rStyle w:val="fontstyle01"/>
          <w:rFonts w:ascii="Arial" w:hAnsi="Arial" w:cs="Arial"/>
          <w:lang w:val="it-IT"/>
        </w:rPr>
        <w:t xml:space="preserve"> del virus. Aiuta </w:t>
      </w:r>
      <w:r w:rsidR="00DB48D3">
        <w:rPr>
          <w:rStyle w:val="fontstyle01"/>
          <w:rFonts w:ascii="Arial" w:hAnsi="Arial" w:cs="Arial"/>
          <w:lang w:val="it-IT"/>
        </w:rPr>
        <w:t xml:space="preserve">ad </w:t>
      </w:r>
      <w:r w:rsidR="00D50D21">
        <w:rPr>
          <w:rStyle w:val="fontstyle01"/>
          <w:rFonts w:ascii="Arial" w:hAnsi="Arial" w:cs="Arial"/>
          <w:lang w:val="it-IT"/>
        </w:rPr>
        <w:t>identificare i casi asintomatici</w:t>
      </w:r>
      <w:r w:rsidR="00C736DB">
        <w:rPr>
          <w:rStyle w:val="fontstyle01"/>
          <w:rFonts w:ascii="Arial" w:hAnsi="Arial" w:cs="Arial"/>
          <w:lang w:val="it-IT"/>
        </w:rPr>
        <w:t xml:space="preserve"> e quindi a ridurre la diffusione e il numero di bambini e giovani che dovrà rimanere in isolamento.</w:t>
      </w:r>
    </w:p>
    <w:p w14:paraId="4CED769B" w14:textId="48AA065D" w:rsidR="00043928" w:rsidRPr="00DB48D3" w:rsidRDefault="00043928" w:rsidP="00D33C64">
      <w:pPr>
        <w:rPr>
          <w:rStyle w:val="fontstyle01"/>
          <w:rFonts w:ascii="Arial" w:hAnsi="Arial" w:cs="Arial"/>
          <w:lang w:val="it-IT"/>
        </w:rPr>
      </w:pPr>
    </w:p>
    <w:p w14:paraId="13603898" w14:textId="1B39D11F" w:rsidR="002F31CA" w:rsidRDefault="00887D04" w:rsidP="00C647CD">
      <w:pPr>
        <w:rPr>
          <w:rStyle w:val="fontstyle01"/>
          <w:rFonts w:ascii="Arial" w:hAnsi="Arial" w:cs="Arial"/>
          <w:lang w:val="it-IT"/>
        </w:rPr>
      </w:pPr>
      <w:r w:rsidRPr="00245063">
        <w:rPr>
          <w:rStyle w:val="fontstyle01"/>
          <w:rFonts w:ascii="Arial" w:hAnsi="Arial" w:cs="Arial"/>
          <w:lang w:val="it-IT"/>
        </w:rPr>
        <w:t xml:space="preserve">Non ci sono </w:t>
      </w:r>
      <w:r>
        <w:rPr>
          <w:rStyle w:val="fontstyle01"/>
          <w:rFonts w:ascii="Arial" w:hAnsi="Arial" w:cs="Arial"/>
          <w:lang w:val="it-IT"/>
        </w:rPr>
        <w:t>direttive</w:t>
      </w:r>
      <w:r w:rsidRPr="00245063">
        <w:rPr>
          <w:rStyle w:val="fontstyle01"/>
          <w:rFonts w:ascii="Arial" w:hAnsi="Arial" w:cs="Arial"/>
          <w:lang w:val="it-IT"/>
        </w:rPr>
        <w:t xml:space="preserve"> a livello nazionale </w:t>
      </w:r>
      <w:r>
        <w:rPr>
          <w:rStyle w:val="fontstyle01"/>
          <w:rFonts w:ascii="Arial" w:hAnsi="Arial" w:cs="Arial"/>
          <w:lang w:val="it-IT"/>
        </w:rPr>
        <w:t xml:space="preserve">per fare il test LFT con i bambini della scuola elementare. </w:t>
      </w:r>
      <w:r w:rsidRPr="00325499">
        <w:rPr>
          <w:rStyle w:val="fontstyle01"/>
          <w:rFonts w:ascii="Arial" w:hAnsi="Arial" w:cs="Arial"/>
          <w:lang w:val="it-IT"/>
        </w:rPr>
        <w:t>Tuttavia, com</w:t>
      </w:r>
      <w:r>
        <w:rPr>
          <w:rStyle w:val="fontstyle01"/>
          <w:rFonts w:ascii="Arial" w:hAnsi="Arial" w:cs="Arial"/>
          <w:lang w:val="it-IT"/>
        </w:rPr>
        <w:t>e</w:t>
      </w:r>
      <w:r w:rsidRPr="00325499">
        <w:rPr>
          <w:rStyle w:val="fontstyle01"/>
          <w:rFonts w:ascii="Arial" w:hAnsi="Arial" w:cs="Arial"/>
          <w:lang w:val="it-IT"/>
        </w:rPr>
        <w:t xml:space="preserve"> probabilmente già sap</w:t>
      </w:r>
      <w:r w:rsidR="006D56E3">
        <w:rPr>
          <w:rStyle w:val="fontstyle01"/>
          <w:rFonts w:ascii="Arial" w:hAnsi="Arial" w:cs="Arial"/>
          <w:lang w:val="it-IT"/>
        </w:rPr>
        <w:t>r</w:t>
      </w:r>
      <w:r w:rsidRPr="00325499">
        <w:rPr>
          <w:rStyle w:val="fontstyle01"/>
          <w:rFonts w:ascii="Arial" w:hAnsi="Arial" w:cs="Arial"/>
          <w:lang w:val="it-IT"/>
        </w:rPr>
        <w:t xml:space="preserve">ete,  abbiamo ampliato </w:t>
      </w:r>
      <w:r>
        <w:rPr>
          <w:rStyle w:val="fontstyle01"/>
          <w:rFonts w:ascii="Arial" w:hAnsi="Arial" w:cs="Arial"/>
          <w:lang w:val="it-IT"/>
        </w:rPr>
        <w:t>il numero di siti comunitari in cui si può fare il test LFT ai bambini dall’età di 2 anni in sù</w:t>
      </w:r>
      <w:r w:rsidR="002D73BB">
        <w:rPr>
          <w:rStyle w:val="fontstyle01"/>
          <w:rFonts w:ascii="Arial" w:hAnsi="Arial" w:cs="Arial"/>
          <w:lang w:val="it-IT"/>
        </w:rPr>
        <w:t xml:space="preserve"> e vi i</w:t>
      </w:r>
      <w:r w:rsidRPr="00EE36F5">
        <w:rPr>
          <w:rStyle w:val="fontstyle01"/>
          <w:rFonts w:ascii="Arial" w:hAnsi="Arial" w:cs="Arial"/>
          <w:lang w:val="it-IT"/>
        </w:rPr>
        <w:t>ncoraggiamo</w:t>
      </w:r>
      <w:r w:rsidR="002D73BB">
        <w:rPr>
          <w:rStyle w:val="fontstyle01"/>
          <w:rFonts w:ascii="Arial" w:hAnsi="Arial" w:cs="Arial"/>
          <w:lang w:val="it-IT"/>
        </w:rPr>
        <w:t xml:space="preserve"> caldamente </w:t>
      </w:r>
      <w:r w:rsidR="00C93596">
        <w:rPr>
          <w:rStyle w:val="fontstyle01"/>
          <w:rFonts w:ascii="Arial" w:hAnsi="Arial" w:cs="Arial"/>
          <w:lang w:val="it-IT"/>
        </w:rPr>
        <w:t>a farlo.</w:t>
      </w:r>
      <w:r w:rsidR="002F31CA">
        <w:rPr>
          <w:rStyle w:val="fontstyle01"/>
          <w:rFonts w:ascii="Arial" w:hAnsi="Arial" w:cs="Arial"/>
          <w:lang w:val="it-IT"/>
        </w:rPr>
        <w:t xml:space="preserve"> Saprete sicuramente che </w:t>
      </w:r>
      <w:r w:rsidR="00302055">
        <w:rPr>
          <w:rStyle w:val="fontstyle01"/>
          <w:rFonts w:ascii="Arial" w:hAnsi="Arial" w:cs="Arial"/>
          <w:lang w:val="it-IT"/>
        </w:rPr>
        <w:t xml:space="preserve">il </w:t>
      </w:r>
      <w:r w:rsidR="009E44C6">
        <w:rPr>
          <w:rStyle w:val="fontstyle01"/>
          <w:rFonts w:ascii="Arial" w:hAnsi="Arial" w:cs="Arial"/>
          <w:lang w:val="it-IT"/>
        </w:rPr>
        <w:t xml:space="preserve">kit per il </w:t>
      </w:r>
      <w:r w:rsidR="00302055">
        <w:rPr>
          <w:rStyle w:val="fontstyle01"/>
          <w:rFonts w:ascii="Arial" w:hAnsi="Arial" w:cs="Arial"/>
          <w:lang w:val="it-IT"/>
        </w:rPr>
        <w:t>test</w:t>
      </w:r>
      <w:r w:rsidR="009E44C6">
        <w:rPr>
          <w:rStyle w:val="fontstyle01"/>
          <w:rFonts w:ascii="Arial" w:hAnsi="Arial" w:cs="Arial"/>
          <w:lang w:val="it-IT"/>
        </w:rPr>
        <w:t xml:space="preserve"> è </w:t>
      </w:r>
      <w:r w:rsidR="00DC4335">
        <w:rPr>
          <w:rStyle w:val="fontstyle01"/>
          <w:rFonts w:ascii="Arial" w:hAnsi="Arial" w:cs="Arial"/>
          <w:lang w:val="it-IT"/>
        </w:rPr>
        <w:t xml:space="preserve">disponibile </w:t>
      </w:r>
      <w:r w:rsidR="0093349B">
        <w:rPr>
          <w:rStyle w:val="fontstyle01"/>
          <w:rFonts w:ascii="Arial" w:hAnsi="Arial" w:cs="Arial"/>
          <w:lang w:val="it-IT"/>
        </w:rPr>
        <w:t>nei punti di ritiro locali.</w:t>
      </w:r>
    </w:p>
    <w:p w14:paraId="7509447B" w14:textId="58010ED1" w:rsidR="00030C93" w:rsidRPr="0093349B" w:rsidRDefault="00887D04" w:rsidP="00C647CD">
      <w:pPr>
        <w:rPr>
          <w:rStyle w:val="fontstyle01"/>
          <w:rFonts w:ascii="Arial" w:hAnsi="Arial" w:cs="Arial"/>
          <w:lang w:val="it-IT"/>
        </w:rPr>
      </w:pPr>
      <w:r w:rsidRPr="00CE1FAD">
        <w:rPr>
          <w:rStyle w:val="fontstyle01"/>
          <w:rFonts w:ascii="Arial" w:hAnsi="Arial" w:cs="Arial"/>
          <w:lang w:val="it-IT"/>
        </w:rPr>
        <w:t xml:space="preserve">Potete trovare le informazioni necessarie sui siti e gli orari </w:t>
      </w:r>
      <w:r>
        <w:rPr>
          <w:rStyle w:val="fontstyle01"/>
          <w:rFonts w:ascii="Arial" w:hAnsi="Arial" w:cs="Arial"/>
          <w:lang w:val="it-IT"/>
        </w:rPr>
        <w:t>di apertura  dei centri comunitari per il test LFT  su quest</w:t>
      </w:r>
      <w:r w:rsidR="0093349B">
        <w:rPr>
          <w:rStyle w:val="fontstyle01"/>
          <w:rFonts w:ascii="Arial" w:hAnsi="Arial" w:cs="Arial"/>
          <w:lang w:val="it-IT"/>
        </w:rPr>
        <w:t>i siti:</w:t>
      </w:r>
    </w:p>
    <w:p w14:paraId="7DF13ABF" w14:textId="4B0153AD" w:rsidR="00C647CD" w:rsidRPr="0093349B" w:rsidRDefault="00627540" w:rsidP="00C647CD">
      <w:pPr>
        <w:rPr>
          <w:rStyle w:val="fontstyle01"/>
          <w:rFonts w:ascii="Arial" w:hAnsi="Arial" w:cs="Arial"/>
          <w:lang w:val="it-IT"/>
        </w:rPr>
      </w:pPr>
      <w:hyperlink w:history="1">
        <w:r w:rsidR="00030C93" w:rsidRPr="0093349B">
          <w:rPr>
            <w:rStyle w:val="Hyperlink"/>
            <w:rFonts w:cs="Arial"/>
            <w:sz w:val="24"/>
            <w:szCs w:val="24"/>
            <w:lang w:val="it-IT"/>
          </w:rPr>
          <w:t>https://www.coventry.gov.uk/lateralflowtesting</w:t>
        </w:r>
      </w:hyperlink>
      <w:r w:rsidR="00163C48" w:rsidRPr="0093349B">
        <w:rPr>
          <w:rStyle w:val="fontstyle01"/>
          <w:rFonts w:ascii="Arial" w:hAnsi="Arial" w:cs="Arial"/>
          <w:lang w:val="it-IT"/>
        </w:rPr>
        <w:t xml:space="preserve">, </w:t>
      </w:r>
    </w:p>
    <w:p w14:paraId="32FD0479" w14:textId="12271E2F" w:rsidR="00017E86" w:rsidRDefault="00627540" w:rsidP="00C647CD">
      <w:pPr>
        <w:rPr>
          <w:rStyle w:val="fontstyle01"/>
          <w:rFonts w:ascii="Arial" w:hAnsi="Arial" w:cs="Arial"/>
        </w:rPr>
      </w:pPr>
      <w:hyperlink w:history="1">
        <w:r w:rsidR="00017E86" w:rsidRPr="004D35EC">
          <w:rPr>
            <w:rStyle w:val="Hyperlink"/>
            <w:rFonts w:cs="Arial"/>
            <w:sz w:val="24"/>
            <w:szCs w:val="24"/>
          </w:rPr>
          <w:t>https://www.gov.uk/guidance/rapid-lateral-flow-testing-for-households-and-bubbles-of-school-pupils-and-staff</w:t>
        </w:r>
      </w:hyperlink>
      <w:r w:rsidR="00017E86" w:rsidRPr="00017E86">
        <w:rPr>
          <w:rStyle w:val="fontstyle01"/>
          <w:rFonts w:ascii="Arial" w:hAnsi="Arial" w:cs="Arial"/>
        </w:rPr>
        <w:t xml:space="preserve">. </w:t>
      </w:r>
    </w:p>
    <w:p w14:paraId="362FEAC3" w14:textId="77777777" w:rsidR="00E25162" w:rsidRPr="00C647CD" w:rsidRDefault="00E25162" w:rsidP="00C647CD">
      <w:pPr>
        <w:rPr>
          <w:rStyle w:val="fontstyle01"/>
          <w:rFonts w:ascii="Arial" w:hAnsi="Arial" w:cs="Arial"/>
        </w:rPr>
      </w:pPr>
    </w:p>
    <w:p w14:paraId="226AECB4" w14:textId="4AE2CABB" w:rsidR="00084B82" w:rsidRPr="00302D86" w:rsidRDefault="00DA1CFF" w:rsidP="00D33C64">
      <w:pPr>
        <w:rPr>
          <w:rStyle w:val="fontstyle01"/>
          <w:rFonts w:ascii="Arial" w:hAnsi="Arial" w:cs="Arial"/>
          <w:b/>
          <w:bCs/>
        </w:rPr>
      </w:pPr>
      <w:proofErr w:type="spellStart"/>
      <w:r>
        <w:rPr>
          <w:rStyle w:val="fontstyle01"/>
          <w:rFonts w:ascii="Arial" w:hAnsi="Arial" w:cs="Arial"/>
          <w:b/>
          <w:bCs/>
        </w:rPr>
        <w:t>Altre</w:t>
      </w:r>
      <w:proofErr w:type="spellEnd"/>
      <w:r>
        <w:rPr>
          <w:rStyle w:val="fontstyle01"/>
          <w:rFonts w:ascii="Arial" w:hAnsi="Arial" w:cs="Arial"/>
          <w:b/>
          <w:bCs/>
        </w:rPr>
        <w:t xml:space="preserve"> </w:t>
      </w:r>
      <w:proofErr w:type="spellStart"/>
      <w:r>
        <w:rPr>
          <w:rStyle w:val="fontstyle01"/>
          <w:rFonts w:ascii="Arial" w:hAnsi="Arial" w:cs="Arial"/>
          <w:b/>
          <w:bCs/>
        </w:rPr>
        <w:t>disposizioni</w:t>
      </w:r>
      <w:proofErr w:type="spellEnd"/>
    </w:p>
    <w:p w14:paraId="0177A78C" w14:textId="7312A10D" w:rsidR="003A1CF5" w:rsidRDefault="003A1CF5" w:rsidP="00D33C64">
      <w:pPr>
        <w:rPr>
          <w:rStyle w:val="fontstyle01"/>
          <w:rFonts w:ascii="Arial" w:hAnsi="Arial" w:cs="Arial"/>
        </w:rPr>
      </w:pPr>
    </w:p>
    <w:p w14:paraId="260FBDE4" w14:textId="3657D380" w:rsidR="003251DE" w:rsidRDefault="00967749" w:rsidP="00D33C64">
      <w:pPr>
        <w:rPr>
          <w:rStyle w:val="fontstyle01"/>
          <w:rFonts w:ascii="Arial" w:hAnsi="Arial" w:cs="Arial"/>
          <w:lang w:val="it-IT"/>
        </w:rPr>
      </w:pPr>
      <w:r w:rsidRPr="007643B3">
        <w:rPr>
          <w:rStyle w:val="fontstyle01"/>
          <w:rFonts w:ascii="Arial" w:hAnsi="Arial" w:cs="Arial"/>
          <w:lang w:val="it-IT"/>
        </w:rPr>
        <w:t xml:space="preserve">Ci sono pochi cambiamenti alle direttive </w:t>
      </w:r>
      <w:r w:rsidR="00EA69B9" w:rsidRPr="007643B3">
        <w:rPr>
          <w:rStyle w:val="fontstyle01"/>
          <w:rFonts w:ascii="Arial" w:hAnsi="Arial" w:cs="Arial"/>
          <w:lang w:val="it-IT"/>
        </w:rPr>
        <w:t>ministeriali per la scuola prima della prossima settimana</w:t>
      </w:r>
      <w:r w:rsidR="0020256E" w:rsidRPr="007643B3">
        <w:rPr>
          <w:rStyle w:val="fontstyle01"/>
          <w:rFonts w:ascii="Arial" w:hAnsi="Arial" w:cs="Arial"/>
          <w:lang w:val="it-IT"/>
        </w:rPr>
        <w:t xml:space="preserve"> e non crediamo che ce ne saranno altri fino al 21 giugno.Le scuole continueranno </w:t>
      </w:r>
      <w:r w:rsidR="00F70E7A" w:rsidRPr="007643B3">
        <w:rPr>
          <w:rStyle w:val="fontstyle01"/>
          <w:rFonts w:ascii="Arial" w:hAnsi="Arial" w:cs="Arial"/>
          <w:lang w:val="it-IT"/>
        </w:rPr>
        <w:t>ad operare il</w:t>
      </w:r>
      <w:r w:rsidR="0090793B" w:rsidRPr="007643B3">
        <w:rPr>
          <w:rStyle w:val="fontstyle01"/>
          <w:rFonts w:ascii="Arial" w:hAnsi="Arial" w:cs="Arial"/>
          <w:lang w:val="it-IT"/>
        </w:rPr>
        <w:t xml:space="preserve"> </w:t>
      </w:r>
      <w:r w:rsidR="00CF3EB8">
        <w:rPr>
          <w:rStyle w:val="fontstyle01"/>
          <w:rFonts w:ascii="Arial" w:hAnsi="Arial" w:cs="Arial"/>
          <w:lang w:val="it-IT"/>
        </w:rPr>
        <w:t>s</w:t>
      </w:r>
      <w:r w:rsidR="0090793B" w:rsidRPr="007643B3">
        <w:rPr>
          <w:rStyle w:val="fontstyle01"/>
          <w:rFonts w:ascii="Arial" w:hAnsi="Arial" w:cs="Arial"/>
          <w:lang w:val="it-IT"/>
        </w:rPr>
        <w:t xml:space="preserve">istema di monitoraggio del tasso d’infezione </w:t>
      </w:r>
      <w:r w:rsidR="007643B3" w:rsidRPr="007643B3">
        <w:rPr>
          <w:rStyle w:val="fontstyle01"/>
          <w:rFonts w:ascii="Arial" w:hAnsi="Arial" w:cs="Arial"/>
          <w:lang w:val="it-IT"/>
        </w:rPr>
        <w:t>usando, per esempio, orari d’inizio e di con</w:t>
      </w:r>
      <w:r w:rsidR="007643B3">
        <w:rPr>
          <w:rStyle w:val="fontstyle01"/>
          <w:rFonts w:ascii="Arial" w:hAnsi="Arial" w:cs="Arial"/>
          <w:lang w:val="it-IT"/>
        </w:rPr>
        <w:t>c</w:t>
      </w:r>
      <w:r w:rsidR="007643B3" w:rsidRPr="007643B3">
        <w:rPr>
          <w:rStyle w:val="fontstyle01"/>
          <w:rFonts w:ascii="Arial" w:hAnsi="Arial" w:cs="Arial"/>
          <w:lang w:val="it-IT"/>
        </w:rPr>
        <w:t>lusione d</w:t>
      </w:r>
      <w:r w:rsidR="007643B3">
        <w:rPr>
          <w:rStyle w:val="fontstyle01"/>
          <w:rFonts w:ascii="Arial" w:hAnsi="Arial" w:cs="Arial"/>
          <w:lang w:val="it-IT"/>
        </w:rPr>
        <w:t xml:space="preserve">iversi, </w:t>
      </w:r>
      <w:r w:rsidR="00CF3EB8">
        <w:rPr>
          <w:rStyle w:val="fontstyle01"/>
          <w:rFonts w:ascii="Arial" w:hAnsi="Arial" w:cs="Arial"/>
          <w:lang w:val="it-IT"/>
        </w:rPr>
        <w:t xml:space="preserve">percorsi a </w:t>
      </w:r>
      <w:r w:rsidR="005E05F6">
        <w:rPr>
          <w:rStyle w:val="fontstyle01"/>
          <w:rFonts w:ascii="Arial" w:hAnsi="Arial" w:cs="Arial"/>
          <w:lang w:val="it-IT"/>
        </w:rPr>
        <w:t>senso unico</w:t>
      </w:r>
      <w:r w:rsidR="000B316B" w:rsidRPr="007643B3">
        <w:rPr>
          <w:rStyle w:val="fontstyle01"/>
          <w:rFonts w:ascii="Arial" w:hAnsi="Arial" w:cs="Arial"/>
          <w:lang w:val="it-IT"/>
        </w:rPr>
        <w:t xml:space="preserve"> </w:t>
      </w:r>
      <w:r w:rsidR="00785BB0">
        <w:rPr>
          <w:rStyle w:val="fontstyle01"/>
          <w:rFonts w:ascii="Arial" w:hAnsi="Arial" w:cs="Arial"/>
          <w:lang w:val="it-IT"/>
        </w:rPr>
        <w:t xml:space="preserve">e chiedendo ai genitori di indossare la mascherina a scuola. </w:t>
      </w:r>
      <w:r w:rsidR="00785BB0" w:rsidRPr="00A203D2">
        <w:rPr>
          <w:rStyle w:val="fontstyle01"/>
          <w:rFonts w:ascii="Arial" w:hAnsi="Arial" w:cs="Arial"/>
          <w:lang w:val="it-IT"/>
        </w:rPr>
        <w:t>Le scuole continueranno anche a</w:t>
      </w:r>
      <w:r w:rsidR="0020020B" w:rsidRPr="00A203D2">
        <w:rPr>
          <w:rStyle w:val="fontstyle01"/>
          <w:rFonts w:ascii="Arial" w:hAnsi="Arial" w:cs="Arial"/>
          <w:lang w:val="it-IT"/>
        </w:rPr>
        <w:t xml:space="preserve"> raggruppare i bambini ed i ragazzi  in gruppi e ‘bolle’</w:t>
      </w:r>
      <w:r w:rsidR="00A203D2" w:rsidRPr="00A203D2">
        <w:rPr>
          <w:rStyle w:val="fontstyle01"/>
          <w:rFonts w:ascii="Arial" w:hAnsi="Arial" w:cs="Arial"/>
          <w:lang w:val="it-IT"/>
        </w:rPr>
        <w:t xml:space="preserve"> e  a gestire le inte</w:t>
      </w:r>
      <w:r w:rsidR="00A203D2">
        <w:rPr>
          <w:rStyle w:val="fontstyle01"/>
          <w:rFonts w:ascii="Arial" w:hAnsi="Arial" w:cs="Arial"/>
          <w:lang w:val="it-IT"/>
        </w:rPr>
        <w:t xml:space="preserve">razioni con i genitori </w:t>
      </w:r>
      <w:r w:rsidR="003251DE">
        <w:rPr>
          <w:rStyle w:val="fontstyle01"/>
          <w:rFonts w:ascii="Arial" w:hAnsi="Arial" w:cs="Arial"/>
          <w:lang w:val="it-IT"/>
        </w:rPr>
        <w:t>e gli alunni dovunque questo sia possibile.</w:t>
      </w:r>
    </w:p>
    <w:p w14:paraId="0E39A3B9" w14:textId="28036A3F" w:rsidR="00B04295" w:rsidRPr="003251DE" w:rsidRDefault="003251DE" w:rsidP="00D33C64">
      <w:pPr>
        <w:rPr>
          <w:rStyle w:val="fontstyle01"/>
          <w:rFonts w:ascii="Arial" w:hAnsi="Arial" w:cs="Arial"/>
        </w:rPr>
      </w:pPr>
      <w:r w:rsidRPr="003251DE">
        <w:rPr>
          <w:rStyle w:val="fontstyle01"/>
          <w:rFonts w:ascii="Arial" w:hAnsi="Arial" w:cs="Arial"/>
        </w:rPr>
        <w:t xml:space="preserve"> </w:t>
      </w:r>
    </w:p>
    <w:p w14:paraId="397FCB44" w14:textId="28E62900" w:rsidR="003D6E0C" w:rsidRPr="00923B9F" w:rsidRDefault="003251DE" w:rsidP="00D33C64">
      <w:pPr>
        <w:rPr>
          <w:rStyle w:val="fontstyle01"/>
          <w:rFonts w:ascii="Arial" w:hAnsi="Arial" w:cs="Arial"/>
          <w:lang w:val="it-IT"/>
        </w:rPr>
      </w:pPr>
      <w:r w:rsidRPr="00993F6F">
        <w:rPr>
          <w:rStyle w:val="fontstyle01"/>
          <w:rFonts w:ascii="Arial" w:hAnsi="Arial" w:cs="Arial"/>
          <w:lang w:val="it-IT"/>
        </w:rPr>
        <w:t xml:space="preserve">Noi continueremo a </w:t>
      </w:r>
      <w:r w:rsidR="009061DB" w:rsidRPr="00993F6F">
        <w:rPr>
          <w:rStyle w:val="fontstyle01"/>
          <w:rFonts w:ascii="Arial" w:hAnsi="Arial" w:cs="Arial"/>
          <w:lang w:val="it-IT"/>
        </w:rPr>
        <w:t>riesaminare questa posizione in conformità con le indicazioni</w:t>
      </w:r>
      <w:r w:rsidR="00580821" w:rsidRPr="00993F6F">
        <w:rPr>
          <w:rStyle w:val="fontstyle01"/>
          <w:rFonts w:ascii="Arial" w:hAnsi="Arial" w:cs="Arial"/>
          <w:lang w:val="it-IT"/>
        </w:rPr>
        <w:t xml:space="preserve"> governative e </w:t>
      </w:r>
      <w:r w:rsidR="00D01C4B">
        <w:rPr>
          <w:rStyle w:val="fontstyle01"/>
          <w:rFonts w:ascii="Arial" w:hAnsi="Arial" w:cs="Arial"/>
          <w:lang w:val="it-IT"/>
        </w:rPr>
        <w:t>i</w:t>
      </w:r>
      <w:r w:rsidR="00580821" w:rsidRPr="00993F6F">
        <w:rPr>
          <w:rStyle w:val="fontstyle01"/>
          <w:rFonts w:ascii="Arial" w:hAnsi="Arial" w:cs="Arial"/>
          <w:lang w:val="it-IT"/>
        </w:rPr>
        <w:t xml:space="preserve"> tassi d’infezione locali, incluse le nuove variant</w:t>
      </w:r>
      <w:r w:rsidR="00D01C4B">
        <w:rPr>
          <w:rStyle w:val="fontstyle01"/>
          <w:rFonts w:ascii="Arial" w:hAnsi="Arial" w:cs="Arial"/>
          <w:lang w:val="it-IT"/>
        </w:rPr>
        <w:t>i</w:t>
      </w:r>
      <w:r w:rsidR="00580821" w:rsidRPr="00993F6F">
        <w:rPr>
          <w:rStyle w:val="fontstyle01"/>
          <w:rFonts w:ascii="Arial" w:hAnsi="Arial" w:cs="Arial"/>
          <w:lang w:val="it-IT"/>
        </w:rPr>
        <w:t>, per prevenire</w:t>
      </w:r>
      <w:r w:rsidR="006F2553" w:rsidRPr="00993F6F">
        <w:rPr>
          <w:rStyle w:val="fontstyle01"/>
          <w:rFonts w:ascii="Arial" w:hAnsi="Arial" w:cs="Arial"/>
          <w:lang w:val="it-IT"/>
        </w:rPr>
        <w:t xml:space="preserve"> qualsiasi aumento del tasso d’infezione </w:t>
      </w:r>
      <w:r w:rsidR="00993F6F" w:rsidRPr="00993F6F">
        <w:rPr>
          <w:rStyle w:val="fontstyle01"/>
          <w:rFonts w:ascii="Arial" w:hAnsi="Arial" w:cs="Arial"/>
          <w:lang w:val="it-IT"/>
        </w:rPr>
        <w:t xml:space="preserve">prima delle vacanze estive. </w:t>
      </w:r>
      <w:r w:rsidR="00993F6F" w:rsidRPr="008D11E7">
        <w:rPr>
          <w:rStyle w:val="fontstyle01"/>
          <w:rFonts w:ascii="Arial" w:hAnsi="Arial" w:cs="Arial"/>
          <w:lang w:val="it-IT"/>
        </w:rPr>
        <w:t>Speriamo che tutte le scuole saranno in grado di operare normal</w:t>
      </w:r>
      <w:r w:rsidR="008D11E7" w:rsidRPr="008D11E7">
        <w:rPr>
          <w:rStyle w:val="fontstyle01"/>
          <w:rFonts w:ascii="Arial" w:hAnsi="Arial" w:cs="Arial"/>
          <w:lang w:val="it-IT"/>
        </w:rPr>
        <w:t>mente da</w:t>
      </w:r>
      <w:r w:rsidR="008D11E7">
        <w:rPr>
          <w:rStyle w:val="fontstyle01"/>
          <w:rFonts w:ascii="Arial" w:hAnsi="Arial" w:cs="Arial"/>
          <w:lang w:val="it-IT"/>
        </w:rPr>
        <w:t xml:space="preserve"> settembre. </w:t>
      </w:r>
      <w:r w:rsidR="008D11E7" w:rsidRPr="00923B9F">
        <w:rPr>
          <w:rStyle w:val="fontstyle01"/>
          <w:rFonts w:ascii="Arial" w:hAnsi="Arial" w:cs="Arial"/>
          <w:lang w:val="it-IT"/>
        </w:rPr>
        <w:t>Vi scriveremo di nuovo prima del 21 giugno per confermare questa</w:t>
      </w:r>
      <w:r w:rsidR="00923B9F" w:rsidRPr="00923B9F">
        <w:rPr>
          <w:rStyle w:val="fontstyle01"/>
          <w:rFonts w:ascii="Arial" w:hAnsi="Arial" w:cs="Arial"/>
          <w:lang w:val="it-IT"/>
        </w:rPr>
        <w:t xml:space="preserve"> </w:t>
      </w:r>
      <w:r w:rsidR="00923B9F">
        <w:rPr>
          <w:rStyle w:val="fontstyle01"/>
          <w:rFonts w:ascii="Arial" w:hAnsi="Arial" w:cs="Arial"/>
          <w:lang w:val="it-IT"/>
        </w:rPr>
        <w:t>possibilità.</w:t>
      </w:r>
    </w:p>
    <w:p w14:paraId="4FC848CA" w14:textId="77777777" w:rsidR="00923B9F" w:rsidRDefault="00923B9F" w:rsidP="00D33C64">
      <w:pPr>
        <w:rPr>
          <w:rStyle w:val="fontstyle01"/>
          <w:rFonts w:ascii="Arial" w:hAnsi="Arial" w:cs="Arial"/>
          <w:lang w:val="it-IT"/>
        </w:rPr>
      </w:pPr>
    </w:p>
    <w:p w14:paraId="44994D1D" w14:textId="77777777" w:rsidR="008E0EAF" w:rsidRPr="008E0EAF" w:rsidRDefault="008E0EAF" w:rsidP="008E0EAF">
      <w:pPr>
        <w:rPr>
          <w:rStyle w:val="fontstyle01"/>
          <w:rFonts w:ascii="Arial" w:hAnsi="Arial" w:cs="Arial"/>
          <w:b/>
          <w:bCs/>
          <w:lang w:val="it-IT"/>
        </w:rPr>
      </w:pPr>
      <w:r w:rsidRPr="008E0EAF">
        <w:rPr>
          <w:rStyle w:val="fontstyle01"/>
          <w:rFonts w:ascii="Arial" w:hAnsi="Arial" w:cs="Arial"/>
          <w:b/>
          <w:bCs/>
          <w:lang w:val="it-IT"/>
        </w:rPr>
        <w:t>Controlli generali</w:t>
      </w:r>
    </w:p>
    <w:p w14:paraId="483029E0" w14:textId="77777777" w:rsidR="008E0EAF" w:rsidRPr="008E0EAF" w:rsidRDefault="008E0EAF" w:rsidP="008E0EAF">
      <w:pPr>
        <w:rPr>
          <w:rStyle w:val="fontstyle01"/>
          <w:rFonts w:ascii="Arial" w:hAnsi="Arial" w:cs="Arial"/>
          <w:lang w:val="it-IT"/>
        </w:rPr>
      </w:pPr>
    </w:p>
    <w:p w14:paraId="7AC35621" w14:textId="216162E8" w:rsidR="008E0EAF" w:rsidRPr="00C57B13" w:rsidRDefault="00C348F1" w:rsidP="008E0EAF">
      <w:pPr>
        <w:rPr>
          <w:rStyle w:val="fontstyle01"/>
          <w:rFonts w:ascii="Arial" w:hAnsi="Arial" w:cs="Arial"/>
          <w:lang w:val="it-IT"/>
        </w:rPr>
      </w:pPr>
      <w:r>
        <w:rPr>
          <w:rStyle w:val="fontstyle01"/>
          <w:rFonts w:ascii="Arial" w:hAnsi="Arial" w:cs="Arial"/>
          <w:lang w:val="it-IT"/>
        </w:rPr>
        <w:t xml:space="preserve">Infine vorrei ricordarvi di continuare </w:t>
      </w:r>
      <w:r w:rsidR="00FA5C35">
        <w:rPr>
          <w:rStyle w:val="fontstyle01"/>
          <w:rFonts w:ascii="Arial" w:hAnsi="Arial" w:cs="Arial"/>
          <w:lang w:val="it-IT"/>
        </w:rPr>
        <w:t>a seguire  le regole sotto come avete fatto finora</w:t>
      </w:r>
      <w:r w:rsidR="008E0EAF" w:rsidRPr="00C57B13">
        <w:rPr>
          <w:rStyle w:val="fontstyle01"/>
          <w:rFonts w:ascii="Arial" w:hAnsi="Arial" w:cs="Arial"/>
          <w:lang w:val="it-IT"/>
        </w:rPr>
        <w:t xml:space="preserve"> per rendere</w:t>
      </w:r>
      <w:r w:rsidR="008E0EAF">
        <w:rPr>
          <w:rStyle w:val="fontstyle01"/>
          <w:rFonts w:ascii="Arial" w:hAnsi="Arial" w:cs="Arial"/>
          <w:lang w:val="it-IT"/>
        </w:rPr>
        <w:t xml:space="preserve"> </w:t>
      </w:r>
      <w:r w:rsidR="008E0EAF" w:rsidRPr="00C57B13">
        <w:rPr>
          <w:rStyle w:val="fontstyle01"/>
          <w:rFonts w:ascii="Arial" w:hAnsi="Arial" w:cs="Arial"/>
          <w:lang w:val="it-IT"/>
        </w:rPr>
        <w:t>le nostre s</w:t>
      </w:r>
      <w:r w:rsidR="008E0EAF">
        <w:rPr>
          <w:rStyle w:val="fontstyle01"/>
          <w:rFonts w:ascii="Arial" w:hAnsi="Arial" w:cs="Arial"/>
          <w:lang w:val="it-IT"/>
        </w:rPr>
        <w:t>trutture scolastiche più</w:t>
      </w:r>
      <w:r w:rsidR="008E0EAF" w:rsidRPr="00C57B13">
        <w:rPr>
          <w:rStyle w:val="fontstyle01"/>
          <w:rFonts w:ascii="Arial" w:hAnsi="Arial" w:cs="Arial"/>
          <w:lang w:val="it-IT"/>
        </w:rPr>
        <w:t xml:space="preserve"> sicure. </w:t>
      </w:r>
      <w:r w:rsidR="008E0EAF">
        <w:rPr>
          <w:rStyle w:val="fontstyle01"/>
          <w:rFonts w:ascii="Arial" w:hAnsi="Arial" w:cs="Arial"/>
          <w:lang w:val="it-IT"/>
        </w:rPr>
        <w:t>Tra queste ricordiamo</w:t>
      </w:r>
      <w:r w:rsidR="008E0EAF" w:rsidRPr="00C57B13">
        <w:rPr>
          <w:rStyle w:val="fontstyle01"/>
          <w:rFonts w:ascii="Arial" w:hAnsi="Arial" w:cs="Arial"/>
          <w:lang w:val="it-IT"/>
        </w:rPr>
        <w:t>:</w:t>
      </w:r>
    </w:p>
    <w:p w14:paraId="32CC3570" w14:textId="77777777" w:rsidR="008E0EAF" w:rsidRPr="00C57B13" w:rsidRDefault="008E0EAF" w:rsidP="008E0EAF">
      <w:pPr>
        <w:rPr>
          <w:rStyle w:val="fontstyle01"/>
          <w:rFonts w:ascii="Arial" w:hAnsi="Arial" w:cs="Arial"/>
          <w:lang w:val="it-IT"/>
        </w:rPr>
      </w:pPr>
    </w:p>
    <w:p w14:paraId="5F2AD07E" w14:textId="6C8E4A17" w:rsidR="008E0EAF" w:rsidRPr="00951A1D" w:rsidRDefault="008E0EAF" w:rsidP="008E0EAF">
      <w:pPr>
        <w:pStyle w:val="ListParagraph"/>
        <w:numPr>
          <w:ilvl w:val="0"/>
          <w:numId w:val="8"/>
        </w:numPr>
        <w:rPr>
          <w:rStyle w:val="fontstyle01"/>
          <w:lang w:val="it-IT"/>
        </w:rPr>
      </w:pPr>
      <w:r w:rsidRPr="00951A1D">
        <w:rPr>
          <w:rStyle w:val="fontstyle01"/>
          <w:lang w:val="it-IT"/>
        </w:rPr>
        <w:t>Non manda</w:t>
      </w:r>
      <w:r>
        <w:rPr>
          <w:rStyle w:val="fontstyle01"/>
          <w:lang w:val="it-IT"/>
        </w:rPr>
        <w:t>t</w:t>
      </w:r>
      <w:r w:rsidRPr="00951A1D">
        <w:rPr>
          <w:rStyle w:val="fontstyle01"/>
          <w:lang w:val="it-IT"/>
        </w:rPr>
        <w:t xml:space="preserve">e i vostri bambini all’asilo, dalla baby-sitter o a scuola se hanno </w:t>
      </w:r>
      <w:r w:rsidR="00594914">
        <w:rPr>
          <w:rStyle w:val="fontstyle01"/>
          <w:lang w:val="it-IT"/>
        </w:rPr>
        <w:t>i</w:t>
      </w:r>
      <w:r w:rsidRPr="00951A1D">
        <w:rPr>
          <w:rStyle w:val="fontstyle01"/>
          <w:lang w:val="it-IT"/>
        </w:rPr>
        <w:t xml:space="preserve"> sintomi del coronavirus o se qualcuno a casa ha </w:t>
      </w:r>
      <w:r>
        <w:rPr>
          <w:rStyle w:val="fontstyle01"/>
          <w:lang w:val="it-IT"/>
        </w:rPr>
        <w:t>i</w:t>
      </w:r>
      <w:r w:rsidRPr="00951A1D">
        <w:rPr>
          <w:rStyle w:val="fontstyle01"/>
          <w:lang w:val="it-IT"/>
        </w:rPr>
        <w:t xml:space="preserve"> sintomi.</w:t>
      </w:r>
    </w:p>
    <w:p w14:paraId="088D6491" w14:textId="77777777" w:rsidR="008E0EAF" w:rsidRPr="002D4807" w:rsidRDefault="008E0EAF" w:rsidP="008E0EAF">
      <w:pPr>
        <w:pStyle w:val="ListParagraph"/>
        <w:numPr>
          <w:ilvl w:val="0"/>
          <w:numId w:val="8"/>
        </w:numPr>
        <w:rPr>
          <w:rStyle w:val="fontstyle01"/>
          <w:lang w:val="it-IT"/>
        </w:rPr>
      </w:pPr>
      <w:r w:rsidRPr="002D4807">
        <w:rPr>
          <w:rStyle w:val="fontstyle01"/>
          <w:lang w:val="it-IT"/>
        </w:rPr>
        <w:t>Se voi o i vostri filgli avete i sintomi del covid, per quanto lievi possano essere, prenotate un tampone e inf</w:t>
      </w:r>
      <w:r>
        <w:rPr>
          <w:rStyle w:val="fontstyle01"/>
          <w:lang w:val="it-IT"/>
        </w:rPr>
        <w:t>or</w:t>
      </w:r>
      <w:r w:rsidRPr="002D4807">
        <w:rPr>
          <w:rStyle w:val="fontstyle01"/>
          <w:lang w:val="it-IT"/>
        </w:rPr>
        <w:t>mate l</w:t>
      </w:r>
      <w:r>
        <w:rPr>
          <w:rStyle w:val="fontstyle01"/>
          <w:lang w:val="it-IT"/>
        </w:rPr>
        <w:t>’</w:t>
      </w:r>
      <w:r w:rsidRPr="002D4807">
        <w:rPr>
          <w:rStyle w:val="fontstyle01"/>
          <w:lang w:val="it-IT"/>
        </w:rPr>
        <w:t>asilo, la bambinaia,</w:t>
      </w:r>
      <w:r>
        <w:rPr>
          <w:rStyle w:val="fontstyle01"/>
          <w:lang w:val="it-IT"/>
        </w:rPr>
        <w:t xml:space="preserve"> o la scuola del risultato del test.</w:t>
      </w:r>
      <w:r w:rsidRPr="002D4807">
        <w:rPr>
          <w:rStyle w:val="fontstyle01"/>
          <w:lang w:val="it-IT"/>
        </w:rPr>
        <w:t xml:space="preserve"> </w:t>
      </w:r>
    </w:p>
    <w:p w14:paraId="3357CCA5" w14:textId="77777777" w:rsidR="008E0EAF" w:rsidRPr="001B4135" w:rsidRDefault="008E0EAF" w:rsidP="008E0EAF">
      <w:pPr>
        <w:pStyle w:val="ListParagraph"/>
        <w:numPr>
          <w:ilvl w:val="0"/>
          <w:numId w:val="8"/>
        </w:numPr>
        <w:rPr>
          <w:rFonts w:ascii="ArialMT" w:hAnsi="ArialMT"/>
          <w:color w:val="000000"/>
          <w:sz w:val="24"/>
          <w:szCs w:val="24"/>
          <w:lang w:val="it-IT"/>
        </w:rPr>
      </w:pPr>
      <w:r w:rsidRPr="001B4135">
        <w:rPr>
          <w:rStyle w:val="fontstyle01"/>
          <w:lang w:val="it-IT"/>
        </w:rPr>
        <w:lastRenderedPageBreak/>
        <w:t xml:space="preserve">Tenete a casa vostro figlio se </w:t>
      </w:r>
      <w:r>
        <w:rPr>
          <w:rStyle w:val="fontstyle01"/>
          <w:lang w:val="it-IT"/>
        </w:rPr>
        <w:t xml:space="preserve">è venuto in </w:t>
      </w:r>
      <w:r w:rsidRPr="001B4135">
        <w:rPr>
          <w:rStyle w:val="fontstyle01"/>
          <w:lang w:val="it-IT"/>
        </w:rPr>
        <w:t>contatt</w:t>
      </w:r>
      <w:r>
        <w:rPr>
          <w:rStyle w:val="fontstyle01"/>
          <w:lang w:val="it-IT"/>
        </w:rPr>
        <w:t>o</w:t>
      </w:r>
      <w:r w:rsidRPr="001B4135">
        <w:rPr>
          <w:rStyle w:val="fontstyle01"/>
          <w:lang w:val="it-IT"/>
        </w:rPr>
        <w:t xml:space="preserve"> a scuola o in un altro posto con qualcuno che ha</w:t>
      </w:r>
      <w:r>
        <w:rPr>
          <w:rStyle w:val="fontstyle01"/>
          <w:lang w:val="it-IT"/>
        </w:rPr>
        <w:t xml:space="preserve"> contratto</w:t>
      </w:r>
      <w:r w:rsidRPr="001B4135">
        <w:rPr>
          <w:rStyle w:val="fontstyle01"/>
          <w:lang w:val="it-IT"/>
        </w:rPr>
        <w:t xml:space="preserve"> il virus.</w:t>
      </w:r>
    </w:p>
    <w:p w14:paraId="4A5291BC" w14:textId="77777777" w:rsidR="008E0EAF" w:rsidRPr="00EE0C82" w:rsidRDefault="008E0EAF" w:rsidP="008E0EAF">
      <w:pPr>
        <w:pStyle w:val="ListParagraph"/>
        <w:numPr>
          <w:ilvl w:val="0"/>
          <w:numId w:val="8"/>
        </w:numPr>
        <w:rPr>
          <w:rStyle w:val="fontstyle21"/>
          <w:rFonts w:ascii="ArialMT" w:hAnsi="ArialMT"/>
          <w:lang w:val="it-IT"/>
        </w:rPr>
      </w:pPr>
      <w:r w:rsidRPr="00EE0C82">
        <w:rPr>
          <w:rStyle w:val="fontstyle01"/>
          <w:lang w:val="it-IT"/>
        </w:rPr>
        <w:t>Assicuratevi che tutto il nucleo familiare rimanga in isolamento se un membro della famiglia sta aspett</w:t>
      </w:r>
      <w:r>
        <w:rPr>
          <w:rStyle w:val="fontstyle01"/>
          <w:lang w:val="it-IT"/>
        </w:rPr>
        <w:t>ando il risultato del tampone e continuate a rimanere in isolamento se il test è positivo.</w:t>
      </w:r>
      <w:r w:rsidRPr="00EE0C82">
        <w:rPr>
          <w:rStyle w:val="fontstyle01"/>
          <w:lang w:val="it-IT"/>
        </w:rPr>
        <w:t xml:space="preserve"> </w:t>
      </w:r>
    </w:p>
    <w:p w14:paraId="5CADB130" w14:textId="40CFDB47" w:rsidR="008E0EAF" w:rsidRPr="00E53115" w:rsidRDefault="008E0EAF" w:rsidP="008E0EAF">
      <w:pPr>
        <w:pStyle w:val="ListParagraph"/>
        <w:numPr>
          <w:ilvl w:val="0"/>
          <w:numId w:val="8"/>
        </w:numPr>
        <w:rPr>
          <w:rFonts w:ascii="ArialMT" w:hAnsi="ArialMT"/>
          <w:color w:val="000000"/>
          <w:sz w:val="24"/>
          <w:szCs w:val="24"/>
          <w:lang w:val="it-IT"/>
        </w:rPr>
      </w:pPr>
      <w:r>
        <w:rPr>
          <w:rStyle w:val="fontstyle01"/>
          <w:lang w:val="it-IT"/>
        </w:rPr>
        <w:t>Mostrate ancora</w:t>
      </w:r>
      <w:r w:rsidRPr="00E53115">
        <w:rPr>
          <w:rStyle w:val="fontstyle01"/>
          <w:lang w:val="it-IT"/>
        </w:rPr>
        <w:t xml:space="preserve"> ai vostri figli il modo in cui devono la</w:t>
      </w:r>
      <w:r>
        <w:rPr>
          <w:rStyle w:val="fontstyle01"/>
          <w:lang w:val="it-IT"/>
        </w:rPr>
        <w:t>varsi le mani, mantenere le distanze e minimizzare i contatti</w:t>
      </w:r>
    </w:p>
    <w:p w14:paraId="7A6D4932" w14:textId="77777777" w:rsidR="008E0EAF" w:rsidRPr="002A328E" w:rsidRDefault="008E0EAF" w:rsidP="008E0EAF">
      <w:pPr>
        <w:pStyle w:val="ListParagraph"/>
        <w:numPr>
          <w:ilvl w:val="0"/>
          <w:numId w:val="8"/>
        </w:numPr>
        <w:rPr>
          <w:rStyle w:val="fontstyle01"/>
          <w:lang w:val="it-IT"/>
        </w:rPr>
      </w:pPr>
      <w:r w:rsidRPr="002A328E">
        <w:rPr>
          <w:rStyle w:val="fontstyle01"/>
          <w:lang w:val="it-IT"/>
        </w:rPr>
        <w:t xml:space="preserve">Aiutate le scuole facendo capire ai figli quello che ci si aspetta da loro, compreso il bisogno di indossare le </w:t>
      </w:r>
      <w:r>
        <w:rPr>
          <w:rStyle w:val="fontstyle01"/>
          <w:lang w:val="it-IT"/>
        </w:rPr>
        <w:t>ma</w:t>
      </w:r>
      <w:r w:rsidRPr="002A328E">
        <w:rPr>
          <w:rStyle w:val="fontstyle01"/>
          <w:lang w:val="it-IT"/>
        </w:rPr>
        <w:t xml:space="preserve">scherine sia a scuola che sui mezzi pubblici </w:t>
      </w:r>
      <w:r>
        <w:rPr>
          <w:rStyle w:val="fontstyle01"/>
          <w:lang w:val="it-IT"/>
        </w:rPr>
        <w:t>(inclusi i pulmini scolastici)</w:t>
      </w:r>
    </w:p>
    <w:p w14:paraId="3EC0C3D4" w14:textId="77777777" w:rsidR="008E0EAF" w:rsidRPr="00DD6034" w:rsidRDefault="008E0EAF" w:rsidP="008E0EAF">
      <w:pPr>
        <w:pStyle w:val="ListParagraph"/>
        <w:numPr>
          <w:ilvl w:val="0"/>
          <w:numId w:val="8"/>
        </w:numPr>
        <w:rPr>
          <w:rStyle w:val="fontstyle01"/>
          <w:rFonts w:ascii="Arial" w:hAnsi="Arial" w:cs="Arial"/>
          <w:lang w:val="it-IT"/>
        </w:rPr>
      </w:pPr>
      <w:r w:rsidRPr="00DD6034">
        <w:rPr>
          <w:rStyle w:val="fontstyle01"/>
          <w:lang w:val="it-IT"/>
        </w:rPr>
        <w:t>Continuate  a seguire le di</w:t>
      </w:r>
      <w:r>
        <w:rPr>
          <w:rStyle w:val="fontstyle01"/>
          <w:lang w:val="it-IT"/>
        </w:rPr>
        <w:t>rettive nazionali</w:t>
      </w:r>
    </w:p>
    <w:p w14:paraId="04257496" w14:textId="5AC60609" w:rsidR="008E0EAF" w:rsidRPr="00362E24" w:rsidRDefault="008E0EAF" w:rsidP="008E0EAF">
      <w:pPr>
        <w:pStyle w:val="ListParagraph"/>
        <w:rPr>
          <w:rStyle w:val="fontstyle01"/>
          <w:rFonts w:ascii="Arial" w:hAnsi="Arial" w:cs="Arial"/>
          <w:lang w:val="it-IT"/>
        </w:rPr>
      </w:pPr>
      <w:r w:rsidRPr="00DD6034">
        <w:rPr>
          <w:rStyle w:val="fontstyle01"/>
          <w:lang w:val="it-IT"/>
        </w:rPr>
        <w:t xml:space="preserve"> </w:t>
      </w:r>
    </w:p>
    <w:p w14:paraId="2BF6466E" w14:textId="77777777" w:rsidR="008E0EAF" w:rsidRPr="00362E24" w:rsidRDefault="008E0EAF" w:rsidP="008E0EAF">
      <w:pPr>
        <w:rPr>
          <w:rStyle w:val="fontstyle01"/>
          <w:rFonts w:ascii="Arial" w:hAnsi="Arial" w:cs="Arial"/>
          <w:lang w:val="it-IT"/>
        </w:rPr>
      </w:pPr>
      <w:r w:rsidRPr="00362E24">
        <w:rPr>
          <w:rStyle w:val="fontstyle01"/>
          <w:rFonts w:ascii="Arial" w:hAnsi="Arial" w:cs="Arial"/>
          <w:lang w:val="it-IT"/>
        </w:rPr>
        <w:t xml:space="preserve">Se desiderate ulteriori informazioni  e consigli su </w:t>
      </w:r>
      <w:r>
        <w:rPr>
          <w:rStyle w:val="fontstyle01"/>
          <w:rFonts w:ascii="Arial" w:hAnsi="Arial" w:cs="Arial"/>
          <w:lang w:val="it-IT"/>
        </w:rPr>
        <w:t>COVID-</w:t>
      </w:r>
      <w:r w:rsidRPr="00362E24">
        <w:rPr>
          <w:rStyle w:val="fontstyle01"/>
          <w:rFonts w:ascii="Arial" w:hAnsi="Arial" w:cs="Arial"/>
          <w:lang w:val="it-IT"/>
        </w:rPr>
        <w:t>19, andate al sito:</w:t>
      </w:r>
    </w:p>
    <w:p w14:paraId="21F8BCAF" w14:textId="77777777" w:rsidR="008E0EAF" w:rsidRPr="008E0EAF" w:rsidRDefault="00627540" w:rsidP="008E0EAF">
      <w:pPr>
        <w:rPr>
          <w:rStyle w:val="fontstyle01"/>
          <w:rFonts w:ascii="Arial" w:hAnsi="Arial" w:cs="Arial"/>
          <w:lang w:val="it-IT"/>
        </w:rPr>
      </w:pPr>
      <w:hyperlink r:id="rId10" w:history="1">
        <w:r w:rsidR="008E0EAF" w:rsidRPr="008E0EAF">
          <w:rPr>
            <w:rStyle w:val="Hyperlink"/>
            <w:rFonts w:cs="Arial"/>
            <w:sz w:val="24"/>
            <w:szCs w:val="24"/>
            <w:lang w:val="it-IT"/>
          </w:rPr>
          <w:t>https://www.gov.uk/coronavirus</w:t>
        </w:r>
      </w:hyperlink>
      <w:r w:rsidR="008E0EAF" w:rsidRPr="008E0EAF">
        <w:rPr>
          <w:rStyle w:val="Hyperlink"/>
          <w:rFonts w:cs="Arial"/>
          <w:sz w:val="24"/>
          <w:szCs w:val="24"/>
          <w:lang w:val="it-IT"/>
        </w:rPr>
        <w:t>.</w:t>
      </w:r>
    </w:p>
    <w:p w14:paraId="2D0CC01F" w14:textId="77777777" w:rsidR="00F053FE" w:rsidRDefault="00F053FE" w:rsidP="008F126B">
      <w:pPr>
        <w:rPr>
          <w:rStyle w:val="fontstyle01"/>
          <w:lang w:val="it-IT"/>
        </w:rPr>
      </w:pPr>
    </w:p>
    <w:p w14:paraId="5BD6CBCF" w14:textId="4354F376" w:rsidR="008F126B" w:rsidRDefault="008F126B" w:rsidP="008F126B">
      <w:pPr>
        <w:rPr>
          <w:rStyle w:val="fontstyle01"/>
          <w:lang w:val="it-IT"/>
        </w:rPr>
      </w:pPr>
      <w:r w:rsidRPr="00145F69">
        <w:rPr>
          <w:rStyle w:val="fontstyle01"/>
          <w:lang w:val="it-IT"/>
        </w:rPr>
        <w:t>Vogliamo ringraziarvi per il vostro continuo sostegno nella lotta alla ri</w:t>
      </w:r>
      <w:r>
        <w:rPr>
          <w:rStyle w:val="fontstyle01"/>
          <w:lang w:val="it-IT"/>
        </w:rPr>
        <w:t>duzione del COVID-19 nella nostra città e</w:t>
      </w:r>
      <w:r w:rsidR="009E35DA">
        <w:rPr>
          <w:rStyle w:val="fontstyle01"/>
          <w:lang w:val="it-IT"/>
        </w:rPr>
        <w:t xml:space="preserve"> per aiutarci a rendere le nostre scuole le più sicure possibili.</w:t>
      </w:r>
    </w:p>
    <w:p w14:paraId="5A55B736" w14:textId="77777777" w:rsidR="008F126B" w:rsidRPr="00145F69" w:rsidRDefault="008F126B" w:rsidP="008F126B">
      <w:pPr>
        <w:rPr>
          <w:b/>
          <w:bCs/>
          <w:sz w:val="24"/>
          <w:szCs w:val="24"/>
          <w:lang w:val="it-IT"/>
        </w:rPr>
      </w:pPr>
    </w:p>
    <w:p w14:paraId="25628BDA" w14:textId="77777777" w:rsidR="008F126B" w:rsidRPr="0025627D" w:rsidRDefault="008F126B" w:rsidP="008F126B">
      <w:pPr>
        <w:pStyle w:val="BodyText"/>
        <w:keepLines/>
        <w:spacing w:after="0"/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Distinti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saluti</w:t>
      </w:r>
      <w:proofErr w:type="spellEnd"/>
      <w:r>
        <w:rPr>
          <w:bCs/>
          <w:sz w:val="24"/>
          <w:szCs w:val="24"/>
        </w:rPr>
        <w:t>,</w:t>
      </w:r>
    </w:p>
    <w:p w14:paraId="6062F5C9" w14:textId="77777777" w:rsidR="004E2AC9" w:rsidRPr="0025627D" w:rsidRDefault="004E2AC9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1DF4EF3E" w14:textId="77777777" w:rsidR="0025627D" w:rsidRPr="0025627D" w:rsidRDefault="00E3340F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E3340F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16433822" wp14:editId="7B387B9D">
            <wp:simplePos x="0" y="0"/>
            <wp:positionH relativeFrom="column">
              <wp:posOffset>2702560</wp:posOffset>
            </wp:positionH>
            <wp:positionV relativeFrom="paragraph">
              <wp:posOffset>113030</wp:posOffset>
            </wp:positionV>
            <wp:extent cx="2085975" cy="714375"/>
            <wp:effectExtent l="0" t="0" r="9525" b="9525"/>
            <wp:wrapSquare wrapText="bothSides"/>
            <wp:docPr id="1" name="Picture 1" descr="C:\Users\cvaim151\OneDrive - Coventry City Council\Useful Documents\Signatures\Liz Gaulton - 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im151\OneDrive - Coventry City Council\Useful Documents\Signatures\Liz Gaulton - 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DF9C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25627D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B802F0C" wp14:editId="0F99B1B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67790" cy="474345"/>
            <wp:effectExtent l="0" t="0" r="381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14574" w14:textId="77777777" w:rsidR="0025627D" w:rsidRPr="0025627D" w:rsidRDefault="0025627D" w:rsidP="00E3340F">
      <w:pPr>
        <w:pStyle w:val="BodyText"/>
        <w:keepLines/>
        <w:spacing w:after="0"/>
        <w:jc w:val="center"/>
        <w:rPr>
          <w:b/>
          <w:bCs/>
          <w:sz w:val="24"/>
          <w:szCs w:val="24"/>
        </w:rPr>
      </w:pPr>
    </w:p>
    <w:p w14:paraId="45C24E8E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4A4C6824" w14:textId="77777777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</w:p>
    <w:p w14:paraId="7043FCA6" w14:textId="5DD4F02B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  <w:proofErr w:type="spellStart"/>
      <w:r w:rsidRPr="0025627D">
        <w:rPr>
          <w:bCs/>
          <w:sz w:val="24"/>
          <w:szCs w:val="24"/>
        </w:rPr>
        <w:t>Kirst</w:t>
      </w:r>
      <w:r w:rsidR="004E2AC9">
        <w:rPr>
          <w:bCs/>
          <w:sz w:val="24"/>
          <w:szCs w:val="24"/>
        </w:rPr>
        <w:t>o</w:t>
      </w:r>
      <w:r w:rsidRPr="0025627D">
        <w:rPr>
          <w:bCs/>
          <w:sz w:val="24"/>
          <w:szCs w:val="24"/>
        </w:rPr>
        <w:t>n</w:t>
      </w:r>
      <w:proofErr w:type="spellEnd"/>
      <w:r w:rsidRPr="0025627D">
        <w:rPr>
          <w:bCs/>
          <w:sz w:val="24"/>
          <w:szCs w:val="24"/>
        </w:rPr>
        <w:t xml:space="preserve"> Nelson</w:t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  <w:t xml:space="preserve">Liz </w:t>
      </w:r>
      <w:proofErr w:type="spellStart"/>
      <w:r w:rsidRPr="0025627D">
        <w:rPr>
          <w:bCs/>
          <w:sz w:val="24"/>
          <w:szCs w:val="24"/>
        </w:rPr>
        <w:t>Gaulton</w:t>
      </w:r>
      <w:proofErr w:type="spellEnd"/>
    </w:p>
    <w:p w14:paraId="7B4068C2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25627D">
        <w:rPr>
          <w:b/>
          <w:bCs/>
          <w:sz w:val="24"/>
          <w:szCs w:val="24"/>
        </w:rPr>
        <w:t xml:space="preserve">Director of Education &amp; Skills </w:t>
      </w:r>
      <w:r w:rsidRPr="0025627D">
        <w:rPr>
          <w:b/>
          <w:bCs/>
          <w:sz w:val="24"/>
          <w:szCs w:val="24"/>
        </w:rPr>
        <w:tab/>
      </w:r>
      <w:r w:rsidRPr="0025627D">
        <w:rPr>
          <w:b/>
          <w:bCs/>
          <w:sz w:val="24"/>
          <w:szCs w:val="24"/>
        </w:rPr>
        <w:tab/>
      </w:r>
      <w:r w:rsidRPr="0025627D">
        <w:rPr>
          <w:b/>
          <w:bCs/>
          <w:sz w:val="24"/>
          <w:szCs w:val="24"/>
        </w:rPr>
        <w:tab/>
        <w:t>Director of Public Health and Wellbeing</w:t>
      </w:r>
    </w:p>
    <w:p w14:paraId="70FFCF70" w14:textId="77777777" w:rsidR="00A9133A" w:rsidRPr="0025627D" w:rsidRDefault="00A9133A" w:rsidP="0025627D">
      <w:pPr>
        <w:pStyle w:val="BodyText"/>
        <w:keepNext/>
        <w:keepLines/>
        <w:spacing w:after="0"/>
        <w:jc w:val="both"/>
        <w:rPr>
          <w:sz w:val="24"/>
          <w:szCs w:val="24"/>
        </w:rPr>
      </w:pPr>
      <w:bookmarkStart w:id="2" w:name="FromScript"/>
      <w:bookmarkEnd w:id="0"/>
      <w:bookmarkEnd w:id="2"/>
    </w:p>
    <w:sectPr w:rsidR="00A9133A" w:rsidRPr="0025627D" w:rsidSect="0025627D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1701" w:right="964" w:bottom="1134" w:left="1474" w:header="510" w:footer="454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54CC6" w14:textId="77777777" w:rsidR="00627540" w:rsidRDefault="00627540">
      <w:r>
        <w:separator/>
      </w:r>
    </w:p>
  </w:endnote>
  <w:endnote w:type="continuationSeparator" w:id="0">
    <w:p w14:paraId="69A00060" w14:textId="77777777" w:rsidR="00627540" w:rsidRDefault="00627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B1E6AAA-6EFC-4A0A-95F4-5A9077988388}"/>
    <w:embedBold r:id="rId2" w:fontKey="{62A96308-E802-49C3-8932-A7D9780C5623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ventry Logo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undRunk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Coventry City Council Logo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0CBB79F3-4E4C-49F0-8657-C62B4278C7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08236" w14:textId="36443189" w:rsidR="00FE55BA" w:rsidRDefault="00FE55BA">
    <w:pPr>
      <w:pStyle w:val="Footer"/>
      <w:tabs>
        <w:tab w:val="clear" w:pos="4366"/>
        <w:tab w:val="clear" w:pos="8732"/>
        <w:tab w:val="center" w:pos="4734"/>
        <w:tab w:val="right" w:pos="9469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454F7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917"/>
      <w:gridCol w:w="113"/>
      <w:gridCol w:w="2540"/>
    </w:tblGrid>
    <w:tr w:rsidR="00FE55BA" w14:paraId="7AD85B2F" w14:textId="77777777">
      <w:trPr>
        <w:cantSplit/>
        <w:trHeight w:val="1160"/>
      </w:trPr>
      <w:tc>
        <w:tcPr>
          <w:tcW w:w="6917" w:type="dxa"/>
          <w:vAlign w:val="bottom"/>
        </w:tcPr>
        <w:p w14:paraId="5E8812DF" w14:textId="77777777" w:rsidR="00FE55BA" w:rsidRDefault="00FE55BA">
          <w:bookmarkStart w:id="6" w:name="FooterLogo"/>
          <w:bookmarkEnd w:id="6"/>
        </w:p>
      </w:tc>
      <w:tc>
        <w:tcPr>
          <w:tcW w:w="113" w:type="dxa"/>
          <w:tcBorders>
            <w:left w:val="nil"/>
          </w:tcBorders>
          <w:vAlign w:val="bottom"/>
        </w:tcPr>
        <w:p w14:paraId="2548DE83" w14:textId="77777777" w:rsidR="00FE55BA" w:rsidRDefault="00FE55BA"/>
      </w:tc>
      <w:tc>
        <w:tcPr>
          <w:tcW w:w="2540" w:type="dxa"/>
          <w:vAlign w:val="bottom"/>
        </w:tcPr>
        <w:p w14:paraId="778D17D6" w14:textId="77777777" w:rsidR="00FE55BA" w:rsidRDefault="00FE55BA">
          <w:pPr>
            <w:pStyle w:val="ServiceFooter"/>
          </w:pPr>
          <w:bookmarkStart w:id="7" w:name="ServiceFooter"/>
          <w:bookmarkEnd w:id="7"/>
        </w:p>
      </w:tc>
    </w:tr>
  </w:tbl>
  <w:p w14:paraId="592F1063" w14:textId="77777777" w:rsidR="00FE55BA" w:rsidRDefault="00FE55BA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84FAD" w14:textId="77777777" w:rsidR="00627540" w:rsidRDefault="00627540">
      <w:r>
        <w:separator/>
      </w:r>
    </w:p>
  </w:footnote>
  <w:footnote w:type="continuationSeparator" w:id="0">
    <w:p w14:paraId="70DC0792" w14:textId="77777777" w:rsidR="00627540" w:rsidRDefault="00627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253"/>
      <w:gridCol w:w="5245"/>
    </w:tblGrid>
    <w:tr w:rsidR="00FE55BA" w14:paraId="4918F8B8" w14:textId="77777777" w:rsidTr="00267BA4">
      <w:trPr>
        <w:trHeight w:val="80"/>
      </w:trPr>
      <w:tc>
        <w:tcPr>
          <w:tcW w:w="4253" w:type="dxa"/>
        </w:tcPr>
        <w:p w14:paraId="59DC389D" w14:textId="77777777" w:rsidR="00FE55BA" w:rsidRDefault="00FE55BA">
          <w:pPr>
            <w:pStyle w:val="Header"/>
            <w:rPr>
              <w:sz w:val="20"/>
            </w:rPr>
          </w:pPr>
        </w:p>
      </w:tc>
      <w:tc>
        <w:tcPr>
          <w:tcW w:w="5245" w:type="dxa"/>
        </w:tcPr>
        <w:p w14:paraId="7074BA38" w14:textId="77777777" w:rsidR="00FE55BA" w:rsidRDefault="00FE55BA">
          <w:pPr>
            <w:pStyle w:val="Header"/>
            <w:jc w:val="right"/>
            <w:rPr>
              <w:b/>
              <w:sz w:val="20"/>
            </w:rPr>
          </w:pPr>
        </w:p>
      </w:tc>
    </w:tr>
  </w:tbl>
  <w:p w14:paraId="5E0A86C7" w14:textId="77777777" w:rsidR="00FE55BA" w:rsidRDefault="00FE55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7" w:type="dxa"/>
      <w:tblInd w:w="-13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2"/>
      <w:gridCol w:w="6718"/>
      <w:gridCol w:w="3347"/>
    </w:tblGrid>
    <w:tr w:rsidR="00FE55BA" w14:paraId="3FD831A9" w14:textId="77777777" w:rsidTr="004E2AC9">
      <w:trPr>
        <w:cantSplit/>
        <w:trHeight w:hRule="exact" w:val="2040"/>
      </w:trPr>
      <w:tc>
        <w:tcPr>
          <w:tcW w:w="6860" w:type="dxa"/>
          <w:gridSpan w:val="2"/>
          <w:vAlign w:val="bottom"/>
        </w:tcPr>
        <w:p w14:paraId="314498E7" w14:textId="77777777" w:rsidR="00FE55BA" w:rsidRDefault="001C6609">
          <w:pPr>
            <w:pStyle w:val="Logo"/>
            <w:rPr>
              <w:rFonts w:ascii="Coventry City Council Logo" w:hAnsi="Coventry City Council Logo"/>
              <w:color w:val="0000FF"/>
              <w:sz w:val="210"/>
            </w:rPr>
          </w:pPr>
          <w:bookmarkStart w:id="3" w:name="Logo"/>
          <w:r>
            <w:rPr>
              <w:rFonts w:ascii="Coventry City Council Logo" w:hAnsi="Coventry City Council Logo"/>
              <w:color w:val="0000FF"/>
              <w:sz w:val="210"/>
            </w:rPr>
            <w:t></w:t>
          </w:r>
          <w:r>
            <w:rPr>
              <w:rFonts w:ascii="Coventry City Council Logo" w:hAnsi="Coventry City Council Logo"/>
              <w:color w:val="0000FF"/>
              <w:sz w:val="210"/>
            </w:rPr>
            <w:t></w:t>
          </w:r>
          <w:r>
            <w:rPr>
              <w:rFonts w:ascii="Coventry City Council Logo" w:hAnsi="Coventry City Council Logo"/>
              <w:color w:val="0000FF"/>
              <w:sz w:val="210"/>
            </w:rPr>
            <w:t></w:t>
          </w:r>
          <w:bookmarkEnd w:id="3"/>
        </w:p>
      </w:tc>
      <w:tc>
        <w:tcPr>
          <w:tcW w:w="3347" w:type="dxa"/>
          <w:vAlign w:val="bottom"/>
        </w:tcPr>
        <w:p w14:paraId="2FAAA066" w14:textId="77777777" w:rsidR="00FE55BA" w:rsidRDefault="00FE55BA">
          <w:pPr>
            <w:pStyle w:val="Department"/>
          </w:pPr>
          <w:bookmarkStart w:id="4" w:name="Department"/>
          <w:bookmarkEnd w:id="4"/>
        </w:p>
      </w:tc>
    </w:tr>
    <w:tr w:rsidR="00FE55BA" w14:paraId="38ADB94D" w14:textId="77777777" w:rsidTr="004E2AC9">
      <w:trPr>
        <w:gridBefore w:val="1"/>
        <w:wBefore w:w="142" w:type="dxa"/>
        <w:cantSplit/>
      </w:trPr>
      <w:tc>
        <w:tcPr>
          <w:tcW w:w="6718" w:type="dxa"/>
        </w:tcPr>
        <w:p w14:paraId="4E2EAE47" w14:textId="77777777" w:rsidR="004E2AC9" w:rsidRDefault="004E2AC9">
          <w:pPr>
            <w:pStyle w:val="Reference"/>
            <w:rPr>
              <w:sz w:val="24"/>
              <w:szCs w:val="24"/>
            </w:rPr>
          </w:pPr>
          <w:bookmarkStart w:id="5" w:name="PandC"/>
          <w:bookmarkEnd w:id="5"/>
        </w:p>
        <w:p w14:paraId="1B97312C" w14:textId="77777777" w:rsidR="004E2AC9" w:rsidRDefault="004E2AC9">
          <w:pPr>
            <w:pStyle w:val="Reference"/>
            <w:rPr>
              <w:sz w:val="24"/>
              <w:szCs w:val="24"/>
            </w:rPr>
          </w:pPr>
        </w:p>
        <w:p w14:paraId="642BDE1F" w14:textId="2E7AB0CE" w:rsidR="00FE55BA" w:rsidRPr="0095473E" w:rsidRDefault="00226ED8">
          <w:pPr>
            <w:pStyle w:val="Reference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13 </w:t>
          </w:r>
          <w:proofErr w:type="spellStart"/>
          <w:r w:rsidR="00D86A3F">
            <w:rPr>
              <w:sz w:val="24"/>
              <w:szCs w:val="24"/>
            </w:rPr>
            <w:t>m</w:t>
          </w:r>
          <w:r w:rsidR="00167241">
            <w:rPr>
              <w:sz w:val="24"/>
              <w:szCs w:val="24"/>
            </w:rPr>
            <w:t>aggio</w:t>
          </w:r>
          <w:proofErr w:type="spellEnd"/>
          <w:r>
            <w:rPr>
              <w:sz w:val="24"/>
              <w:szCs w:val="24"/>
            </w:rPr>
            <w:t xml:space="preserve"> 2021</w:t>
          </w:r>
        </w:p>
      </w:tc>
      <w:tc>
        <w:tcPr>
          <w:tcW w:w="3347" w:type="dxa"/>
          <w:vAlign w:val="bottom"/>
        </w:tcPr>
        <w:p w14:paraId="01F5403B" w14:textId="77777777" w:rsidR="00FE55BA" w:rsidRDefault="00FE55BA">
          <w:pPr>
            <w:rPr>
              <w:sz w:val="18"/>
            </w:rPr>
          </w:pPr>
        </w:p>
      </w:tc>
    </w:tr>
    <w:tr w:rsidR="00226ED8" w14:paraId="7429BD8F" w14:textId="77777777" w:rsidTr="004E2AC9">
      <w:trPr>
        <w:gridBefore w:val="1"/>
        <w:wBefore w:w="142" w:type="dxa"/>
        <w:cantSplit/>
      </w:trPr>
      <w:tc>
        <w:tcPr>
          <w:tcW w:w="6718" w:type="dxa"/>
        </w:tcPr>
        <w:p w14:paraId="0E5BBD05" w14:textId="77777777" w:rsidR="00226ED8" w:rsidRDefault="00226ED8">
          <w:pPr>
            <w:pStyle w:val="Reference"/>
            <w:rPr>
              <w:sz w:val="24"/>
              <w:szCs w:val="24"/>
            </w:rPr>
          </w:pPr>
        </w:p>
      </w:tc>
      <w:tc>
        <w:tcPr>
          <w:tcW w:w="3347" w:type="dxa"/>
          <w:vAlign w:val="bottom"/>
        </w:tcPr>
        <w:p w14:paraId="706F2D4C" w14:textId="77777777" w:rsidR="00226ED8" w:rsidRDefault="00226ED8">
          <w:pPr>
            <w:rPr>
              <w:sz w:val="18"/>
            </w:rPr>
          </w:pPr>
        </w:p>
      </w:tc>
    </w:tr>
  </w:tbl>
  <w:p w14:paraId="7BAA9CB5" w14:textId="77777777" w:rsidR="00FE55BA" w:rsidRDefault="00FE55BA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D6806"/>
    <w:multiLevelType w:val="multilevel"/>
    <w:tmpl w:val="7DBE48C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1FD14E8"/>
    <w:multiLevelType w:val="hybridMultilevel"/>
    <w:tmpl w:val="8CAE52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A950A4"/>
    <w:multiLevelType w:val="hybridMultilevel"/>
    <w:tmpl w:val="E12038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F133A6"/>
    <w:multiLevelType w:val="hybridMultilevel"/>
    <w:tmpl w:val="2708DE4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A8362FF"/>
    <w:multiLevelType w:val="multilevel"/>
    <w:tmpl w:val="C8BC825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680"/>
      </w:pPr>
      <w:rPr>
        <w:rFonts w:ascii="Arial" w:hAnsi="Arial"/>
        <w:b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794"/>
      </w:pPr>
      <w:rPr>
        <w:rFonts w:ascii="Arial" w:hAnsi="Arial"/>
        <w:b/>
        <w:i w:val="0"/>
        <w:sz w:val="18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</w:lvl>
    <w:lvl w:ilvl="6">
      <w:start w:val="1"/>
      <w:numFmt w:val="none"/>
      <w:lvlText w:val=""/>
      <w:lvlJc w:val="left"/>
      <w:pPr>
        <w:tabs>
          <w:tab w:val="num" w:pos="1247"/>
        </w:tabs>
        <w:ind w:left="1247" w:hanging="680"/>
      </w:pPr>
    </w:lvl>
    <w:lvl w:ilvl="7">
      <w:start w:val="1"/>
      <w:numFmt w:val="none"/>
      <w:lvlText w:val=""/>
      <w:lvlJc w:val="left"/>
      <w:pPr>
        <w:tabs>
          <w:tab w:val="num" w:pos="2041"/>
        </w:tabs>
        <w:ind w:left="2041" w:hanging="794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478C0513"/>
    <w:multiLevelType w:val="hybridMultilevel"/>
    <w:tmpl w:val="C32E2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F59DB"/>
    <w:multiLevelType w:val="hybridMultilevel"/>
    <w:tmpl w:val="C74E76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790D67"/>
    <w:multiLevelType w:val="hybridMultilevel"/>
    <w:tmpl w:val="97785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en-US" w:vendorID="8" w:dllVersion="513" w:checkStyle="1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CTIVATED" w:val="1"/>
    <w:docVar w:name="chkAltContact" w:val="0"/>
    <w:docVar w:name="chkBeaconLogo" w:val="0"/>
    <w:docVar w:name="chkCharterLogo" w:val="0"/>
    <w:docVar w:name="chkCLSLogo" w:val="0"/>
    <w:docVar w:name="chkCoventryLogo" w:val="0"/>
    <w:docVar w:name="chkIiPLogo" w:val="0"/>
    <w:docVar w:name="chkInkjet" w:val="0"/>
    <w:docVar w:name="chkISO14001Logo" w:val="0"/>
    <w:docVar w:name="chkISO9001Logo" w:val="0"/>
    <w:docVar w:name="chkLetterheadLogo" w:val="-1"/>
    <w:docVar w:name="chkNSILogo" w:val="0"/>
    <w:docVar w:name="chkPandC" w:val="0"/>
    <w:docVar w:name="chkServiceLevel" w:val="0"/>
    <w:docVar w:name="chkStrapLine" w:val="0"/>
    <w:docVar w:name="lbPartnerLogos_ListCount" w:val="0"/>
    <w:docVar w:name="lbPartnerLogos_ListIndex" w:val="-1"/>
    <w:docVar w:name="opFaithfully" w:val="0"/>
    <w:docVar w:name="opOther" w:val="0"/>
    <w:docVar w:name="opSincerely" w:val="-1"/>
    <w:docVar w:name="RERUN" w:val="1"/>
    <w:docVar w:name="tbAddress" w:val="Ground Floor, rear of Queens House_x000d__x000a_16 Queens Road_x000d__x000a_Coventry_x000d__x000a_CV1 5RR"/>
    <w:docVar w:name="tbAltContact" w:val="Please contact xxxx_x000d__x000a_Direct line 024 7683 xxxx_x000d__x000a_Fax 024 7683 xxxx_x000d__x000a_xxxx@coventry.gov.uk "/>
    <w:docVar w:name="tbAuthorEmail" w:val="kirston.nelson@coventry.gov.uk"/>
    <w:docVar w:name="tbAuthorName" w:val="Kirston Nelson"/>
    <w:docVar w:name="tbAuthorPosition" w:val="Director of Education"/>
    <w:docVar w:name="tbAuthorStratDir" w:val="Kirston Nelson"/>
    <w:docVar w:name="tbAuthorStratDirJobTitle" w:val="Director of Education, Libraries &amp; Adult Learning"/>
    <w:docVar w:name="tbAuthorTel" w:val="02476 833 621"/>
    <w:docVar w:name="tbDate" w:val="26 July 2016"/>
    <w:docVar w:name="tbName" w:val="Mr Jim Cunningham MP"/>
    <w:docVar w:name="tbOfficeAddress" w:val="Rm 238_x000d__x000a_Civic Centre 1_x000d__x000a_Little Park Street_x000d__x000a_Coventry_x000d__x000a_CV1 5RS"/>
    <w:docVar w:name="tbYourRef" w:val="KC/JO/ZA3496"/>
  </w:docVars>
  <w:rsids>
    <w:rsidRoot w:val="001C6609"/>
    <w:rsid w:val="00006024"/>
    <w:rsid w:val="00017E86"/>
    <w:rsid w:val="00021B65"/>
    <w:rsid w:val="00025DBA"/>
    <w:rsid w:val="00030C93"/>
    <w:rsid w:val="000327E7"/>
    <w:rsid w:val="00037ACA"/>
    <w:rsid w:val="000413AC"/>
    <w:rsid w:val="000431EE"/>
    <w:rsid w:val="00043928"/>
    <w:rsid w:val="00047330"/>
    <w:rsid w:val="000542C5"/>
    <w:rsid w:val="00057B76"/>
    <w:rsid w:val="000658E1"/>
    <w:rsid w:val="00066B41"/>
    <w:rsid w:val="00076B2D"/>
    <w:rsid w:val="00084B82"/>
    <w:rsid w:val="000868E8"/>
    <w:rsid w:val="000B316B"/>
    <w:rsid w:val="000B35EA"/>
    <w:rsid w:val="000C502A"/>
    <w:rsid w:val="000D5777"/>
    <w:rsid w:val="000F04D1"/>
    <w:rsid w:val="001077E5"/>
    <w:rsid w:val="001113AC"/>
    <w:rsid w:val="00112A62"/>
    <w:rsid w:val="00114A04"/>
    <w:rsid w:val="00121340"/>
    <w:rsid w:val="00123C11"/>
    <w:rsid w:val="001267AB"/>
    <w:rsid w:val="001311BF"/>
    <w:rsid w:val="00132882"/>
    <w:rsid w:val="0013302A"/>
    <w:rsid w:val="0013305B"/>
    <w:rsid w:val="0013415E"/>
    <w:rsid w:val="0013489A"/>
    <w:rsid w:val="001420A0"/>
    <w:rsid w:val="00150A0F"/>
    <w:rsid w:val="001602A7"/>
    <w:rsid w:val="00163C48"/>
    <w:rsid w:val="00167241"/>
    <w:rsid w:val="00172293"/>
    <w:rsid w:val="00180FCB"/>
    <w:rsid w:val="00181267"/>
    <w:rsid w:val="00183F5E"/>
    <w:rsid w:val="001852F4"/>
    <w:rsid w:val="001866D1"/>
    <w:rsid w:val="00187D1A"/>
    <w:rsid w:val="00191A57"/>
    <w:rsid w:val="001B007C"/>
    <w:rsid w:val="001B053F"/>
    <w:rsid w:val="001C079A"/>
    <w:rsid w:val="001C5C6E"/>
    <w:rsid w:val="001C6609"/>
    <w:rsid w:val="001D0C70"/>
    <w:rsid w:val="001D1A16"/>
    <w:rsid w:val="001F1047"/>
    <w:rsid w:val="001F40CA"/>
    <w:rsid w:val="0020020B"/>
    <w:rsid w:val="0020256E"/>
    <w:rsid w:val="0021785E"/>
    <w:rsid w:val="002215EA"/>
    <w:rsid w:val="00226ED8"/>
    <w:rsid w:val="00236496"/>
    <w:rsid w:val="00241C27"/>
    <w:rsid w:val="002522AD"/>
    <w:rsid w:val="002552F1"/>
    <w:rsid w:val="0025627D"/>
    <w:rsid w:val="00264C99"/>
    <w:rsid w:val="002664A0"/>
    <w:rsid w:val="00267860"/>
    <w:rsid w:val="00267BA4"/>
    <w:rsid w:val="00270650"/>
    <w:rsid w:val="00271BBD"/>
    <w:rsid w:val="002752E2"/>
    <w:rsid w:val="00284883"/>
    <w:rsid w:val="002973CE"/>
    <w:rsid w:val="00297BA0"/>
    <w:rsid w:val="002A3B6F"/>
    <w:rsid w:val="002B2935"/>
    <w:rsid w:val="002B5BEE"/>
    <w:rsid w:val="002B6CE8"/>
    <w:rsid w:val="002D1C8E"/>
    <w:rsid w:val="002D73BB"/>
    <w:rsid w:val="002E1E1C"/>
    <w:rsid w:val="002E21FB"/>
    <w:rsid w:val="002E4780"/>
    <w:rsid w:val="002E56E4"/>
    <w:rsid w:val="002F1384"/>
    <w:rsid w:val="002F2A81"/>
    <w:rsid w:val="002F31CA"/>
    <w:rsid w:val="002F6DD7"/>
    <w:rsid w:val="002F79BA"/>
    <w:rsid w:val="00302055"/>
    <w:rsid w:val="00302D86"/>
    <w:rsid w:val="003062F7"/>
    <w:rsid w:val="00314837"/>
    <w:rsid w:val="0032251B"/>
    <w:rsid w:val="00323CE8"/>
    <w:rsid w:val="003251DE"/>
    <w:rsid w:val="0032562F"/>
    <w:rsid w:val="0033218F"/>
    <w:rsid w:val="00333228"/>
    <w:rsid w:val="00334798"/>
    <w:rsid w:val="00336423"/>
    <w:rsid w:val="00337150"/>
    <w:rsid w:val="00341251"/>
    <w:rsid w:val="00341DB1"/>
    <w:rsid w:val="0034281B"/>
    <w:rsid w:val="00373A64"/>
    <w:rsid w:val="00381A9A"/>
    <w:rsid w:val="00385A3C"/>
    <w:rsid w:val="00390D1F"/>
    <w:rsid w:val="00391E34"/>
    <w:rsid w:val="0039218A"/>
    <w:rsid w:val="003925FF"/>
    <w:rsid w:val="003933A6"/>
    <w:rsid w:val="003940FA"/>
    <w:rsid w:val="00395BE0"/>
    <w:rsid w:val="003A1CF5"/>
    <w:rsid w:val="003B30B7"/>
    <w:rsid w:val="003B5D8A"/>
    <w:rsid w:val="003B781A"/>
    <w:rsid w:val="003B7E3E"/>
    <w:rsid w:val="003C1149"/>
    <w:rsid w:val="003C28B3"/>
    <w:rsid w:val="003C39FE"/>
    <w:rsid w:val="003C55E3"/>
    <w:rsid w:val="003D6E0C"/>
    <w:rsid w:val="003E11CA"/>
    <w:rsid w:val="003E2661"/>
    <w:rsid w:val="0040426C"/>
    <w:rsid w:val="00404DFD"/>
    <w:rsid w:val="00414E5E"/>
    <w:rsid w:val="00416D1D"/>
    <w:rsid w:val="00427D0A"/>
    <w:rsid w:val="0043093D"/>
    <w:rsid w:val="00436136"/>
    <w:rsid w:val="00442801"/>
    <w:rsid w:val="004453E6"/>
    <w:rsid w:val="00445699"/>
    <w:rsid w:val="0044709C"/>
    <w:rsid w:val="004475B1"/>
    <w:rsid w:val="00450CB7"/>
    <w:rsid w:val="00454F7A"/>
    <w:rsid w:val="0045762A"/>
    <w:rsid w:val="004650F5"/>
    <w:rsid w:val="0047642F"/>
    <w:rsid w:val="00483171"/>
    <w:rsid w:val="00487093"/>
    <w:rsid w:val="004939BA"/>
    <w:rsid w:val="0049569C"/>
    <w:rsid w:val="004A202E"/>
    <w:rsid w:val="004A5D1D"/>
    <w:rsid w:val="004A771F"/>
    <w:rsid w:val="004B2B18"/>
    <w:rsid w:val="004C42EF"/>
    <w:rsid w:val="004C4D44"/>
    <w:rsid w:val="004D00CD"/>
    <w:rsid w:val="004D2EC7"/>
    <w:rsid w:val="004E0AC4"/>
    <w:rsid w:val="004E2AC9"/>
    <w:rsid w:val="004E5B28"/>
    <w:rsid w:val="004F67C1"/>
    <w:rsid w:val="00520720"/>
    <w:rsid w:val="0054384C"/>
    <w:rsid w:val="0054514A"/>
    <w:rsid w:val="00545BBE"/>
    <w:rsid w:val="00555DCD"/>
    <w:rsid w:val="005568B6"/>
    <w:rsid w:val="0057703C"/>
    <w:rsid w:val="00577B6B"/>
    <w:rsid w:val="00580821"/>
    <w:rsid w:val="00581A5D"/>
    <w:rsid w:val="005854B5"/>
    <w:rsid w:val="00594914"/>
    <w:rsid w:val="00596E9C"/>
    <w:rsid w:val="005974B2"/>
    <w:rsid w:val="005A09DE"/>
    <w:rsid w:val="005A1932"/>
    <w:rsid w:val="005A611D"/>
    <w:rsid w:val="005B1F58"/>
    <w:rsid w:val="005B6E71"/>
    <w:rsid w:val="005C2DA6"/>
    <w:rsid w:val="005C5B83"/>
    <w:rsid w:val="005D0A88"/>
    <w:rsid w:val="005D32F8"/>
    <w:rsid w:val="005D4C89"/>
    <w:rsid w:val="005D6D80"/>
    <w:rsid w:val="005E05F6"/>
    <w:rsid w:val="005E1830"/>
    <w:rsid w:val="005F4975"/>
    <w:rsid w:val="00601D97"/>
    <w:rsid w:val="00606293"/>
    <w:rsid w:val="006070F0"/>
    <w:rsid w:val="006115DC"/>
    <w:rsid w:val="00614C8A"/>
    <w:rsid w:val="00621715"/>
    <w:rsid w:val="00623116"/>
    <w:rsid w:val="00623617"/>
    <w:rsid w:val="00625D31"/>
    <w:rsid w:val="00627540"/>
    <w:rsid w:val="00627E98"/>
    <w:rsid w:val="0063688C"/>
    <w:rsid w:val="00640CCA"/>
    <w:rsid w:val="00650FA5"/>
    <w:rsid w:val="00655874"/>
    <w:rsid w:val="00663E25"/>
    <w:rsid w:val="00667C15"/>
    <w:rsid w:val="006721C1"/>
    <w:rsid w:val="00675C7A"/>
    <w:rsid w:val="006829B0"/>
    <w:rsid w:val="00684947"/>
    <w:rsid w:val="006900AA"/>
    <w:rsid w:val="0069559E"/>
    <w:rsid w:val="006A4074"/>
    <w:rsid w:val="006A6001"/>
    <w:rsid w:val="006C2D84"/>
    <w:rsid w:val="006C7022"/>
    <w:rsid w:val="006D55D2"/>
    <w:rsid w:val="006D56E3"/>
    <w:rsid w:val="006D62B3"/>
    <w:rsid w:val="006E539A"/>
    <w:rsid w:val="006F2553"/>
    <w:rsid w:val="007019CA"/>
    <w:rsid w:val="00705E63"/>
    <w:rsid w:val="00706C0A"/>
    <w:rsid w:val="00713490"/>
    <w:rsid w:val="007141D0"/>
    <w:rsid w:val="00730299"/>
    <w:rsid w:val="0073369F"/>
    <w:rsid w:val="007570E2"/>
    <w:rsid w:val="007643B3"/>
    <w:rsid w:val="007711AB"/>
    <w:rsid w:val="00773FAA"/>
    <w:rsid w:val="0077466F"/>
    <w:rsid w:val="00775CAE"/>
    <w:rsid w:val="00785BB0"/>
    <w:rsid w:val="0079351E"/>
    <w:rsid w:val="007A01A3"/>
    <w:rsid w:val="007B3AFF"/>
    <w:rsid w:val="007B4442"/>
    <w:rsid w:val="007B4F46"/>
    <w:rsid w:val="007C3577"/>
    <w:rsid w:val="007C4345"/>
    <w:rsid w:val="007C49F7"/>
    <w:rsid w:val="007C7C31"/>
    <w:rsid w:val="007D2317"/>
    <w:rsid w:val="007D2A8B"/>
    <w:rsid w:val="007D421D"/>
    <w:rsid w:val="007D50D6"/>
    <w:rsid w:val="007D58D5"/>
    <w:rsid w:val="007E1DBF"/>
    <w:rsid w:val="007E4E4E"/>
    <w:rsid w:val="007F3F97"/>
    <w:rsid w:val="007F4E16"/>
    <w:rsid w:val="007F7DDD"/>
    <w:rsid w:val="00801AF5"/>
    <w:rsid w:val="00803618"/>
    <w:rsid w:val="00804D69"/>
    <w:rsid w:val="00807F2D"/>
    <w:rsid w:val="00810E28"/>
    <w:rsid w:val="0083361B"/>
    <w:rsid w:val="008418A8"/>
    <w:rsid w:val="00847B0F"/>
    <w:rsid w:val="00867CCC"/>
    <w:rsid w:val="00871A17"/>
    <w:rsid w:val="008824E6"/>
    <w:rsid w:val="00884F4A"/>
    <w:rsid w:val="00887096"/>
    <w:rsid w:val="00887D04"/>
    <w:rsid w:val="00892E6E"/>
    <w:rsid w:val="008A43EC"/>
    <w:rsid w:val="008A65F1"/>
    <w:rsid w:val="008D11E7"/>
    <w:rsid w:val="008D18F8"/>
    <w:rsid w:val="008D473C"/>
    <w:rsid w:val="008E0EAF"/>
    <w:rsid w:val="008E15C9"/>
    <w:rsid w:val="008E22D4"/>
    <w:rsid w:val="008E6561"/>
    <w:rsid w:val="008F126B"/>
    <w:rsid w:val="008F133B"/>
    <w:rsid w:val="008F366B"/>
    <w:rsid w:val="0090119B"/>
    <w:rsid w:val="009061DB"/>
    <w:rsid w:val="009072BE"/>
    <w:rsid w:val="0090793B"/>
    <w:rsid w:val="00917698"/>
    <w:rsid w:val="00923B9F"/>
    <w:rsid w:val="0093349B"/>
    <w:rsid w:val="009363B8"/>
    <w:rsid w:val="00953995"/>
    <w:rsid w:val="0095473E"/>
    <w:rsid w:val="00955351"/>
    <w:rsid w:val="00957B43"/>
    <w:rsid w:val="009646C8"/>
    <w:rsid w:val="00967749"/>
    <w:rsid w:val="009739BC"/>
    <w:rsid w:val="009872FC"/>
    <w:rsid w:val="00990688"/>
    <w:rsid w:val="00991C30"/>
    <w:rsid w:val="00993F6F"/>
    <w:rsid w:val="00997477"/>
    <w:rsid w:val="009B5D0A"/>
    <w:rsid w:val="009D5D40"/>
    <w:rsid w:val="009D754E"/>
    <w:rsid w:val="009D7A49"/>
    <w:rsid w:val="009E1B84"/>
    <w:rsid w:val="009E35DA"/>
    <w:rsid w:val="009E44C6"/>
    <w:rsid w:val="009E4F54"/>
    <w:rsid w:val="009F06AA"/>
    <w:rsid w:val="009F66E5"/>
    <w:rsid w:val="00A02371"/>
    <w:rsid w:val="00A203D2"/>
    <w:rsid w:val="00A2649F"/>
    <w:rsid w:val="00A36DB6"/>
    <w:rsid w:val="00A37567"/>
    <w:rsid w:val="00A37F1F"/>
    <w:rsid w:val="00A45080"/>
    <w:rsid w:val="00A47E20"/>
    <w:rsid w:val="00A628DA"/>
    <w:rsid w:val="00A62B46"/>
    <w:rsid w:val="00A6399C"/>
    <w:rsid w:val="00A65738"/>
    <w:rsid w:val="00A71761"/>
    <w:rsid w:val="00A71B77"/>
    <w:rsid w:val="00A71DDB"/>
    <w:rsid w:val="00A72C96"/>
    <w:rsid w:val="00A85ACC"/>
    <w:rsid w:val="00A86C3F"/>
    <w:rsid w:val="00A9133A"/>
    <w:rsid w:val="00A91719"/>
    <w:rsid w:val="00A91D99"/>
    <w:rsid w:val="00A9211A"/>
    <w:rsid w:val="00A95479"/>
    <w:rsid w:val="00A97D0A"/>
    <w:rsid w:val="00AA323D"/>
    <w:rsid w:val="00AA5B1D"/>
    <w:rsid w:val="00AA67B0"/>
    <w:rsid w:val="00AD3634"/>
    <w:rsid w:val="00AD3E85"/>
    <w:rsid w:val="00AD58D6"/>
    <w:rsid w:val="00AF28A1"/>
    <w:rsid w:val="00AF6AB8"/>
    <w:rsid w:val="00AF7A8E"/>
    <w:rsid w:val="00B00473"/>
    <w:rsid w:val="00B033BE"/>
    <w:rsid w:val="00B04295"/>
    <w:rsid w:val="00B065F9"/>
    <w:rsid w:val="00B07D2A"/>
    <w:rsid w:val="00B15196"/>
    <w:rsid w:val="00B168FE"/>
    <w:rsid w:val="00B26BDA"/>
    <w:rsid w:val="00B3423D"/>
    <w:rsid w:val="00B42E52"/>
    <w:rsid w:val="00B45298"/>
    <w:rsid w:val="00B45C99"/>
    <w:rsid w:val="00B4772A"/>
    <w:rsid w:val="00B52B38"/>
    <w:rsid w:val="00B5557D"/>
    <w:rsid w:val="00B65981"/>
    <w:rsid w:val="00B71930"/>
    <w:rsid w:val="00B728B3"/>
    <w:rsid w:val="00B75D63"/>
    <w:rsid w:val="00BA3D83"/>
    <w:rsid w:val="00BA69CD"/>
    <w:rsid w:val="00BB620D"/>
    <w:rsid w:val="00BC24B3"/>
    <w:rsid w:val="00BD0990"/>
    <w:rsid w:val="00BD6436"/>
    <w:rsid w:val="00BF2C1D"/>
    <w:rsid w:val="00BF3772"/>
    <w:rsid w:val="00BF75B5"/>
    <w:rsid w:val="00BF7BDF"/>
    <w:rsid w:val="00C0315C"/>
    <w:rsid w:val="00C07B0B"/>
    <w:rsid w:val="00C07D1A"/>
    <w:rsid w:val="00C145C4"/>
    <w:rsid w:val="00C15499"/>
    <w:rsid w:val="00C16EBA"/>
    <w:rsid w:val="00C22BB6"/>
    <w:rsid w:val="00C23638"/>
    <w:rsid w:val="00C239F2"/>
    <w:rsid w:val="00C25B87"/>
    <w:rsid w:val="00C31839"/>
    <w:rsid w:val="00C348F1"/>
    <w:rsid w:val="00C36922"/>
    <w:rsid w:val="00C42791"/>
    <w:rsid w:val="00C47B07"/>
    <w:rsid w:val="00C51886"/>
    <w:rsid w:val="00C54DB0"/>
    <w:rsid w:val="00C5501B"/>
    <w:rsid w:val="00C566DE"/>
    <w:rsid w:val="00C647CD"/>
    <w:rsid w:val="00C71901"/>
    <w:rsid w:val="00C71C67"/>
    <w:rsid w:val="00C736DB"/>
    <w:rsid w:val="00C76DFA"/>
    <w:rsid w:val="00C77E9E"/>
    <w:rsid w:val="00C865E6"/>
    <w:rsid w:val="00C86E28"/>
    <w:rsid w:val="00C93596"/>
    <w:rsid w:val="00C94B8C"/>
    <w:rsid w:val="00CA4F3E"/>
    <w:rsid w:val="00CB0447"/>
    <w:rsid w:val="00CB13B1"/>
    <w:rsid w:val="00CC252F"/>
    <w:rsid w:val="00CC2840"/>
    <w:rsid w:val="00CD1FB0"/>
    <w:rsid w:val="00CD554E"/>
    <w:rsid w:val="00CE664E"/>
    <w:rsid w:val="00CE6BEA"/>
    <w:rsid w:val="00CE79C5"/>
    <w:rsid w:val="00CF3EB8"/>
    <w:rsid w:val="00CF6079"/>
    <w:rsid w:val="00D01C4B"/>
    <w:rsid w:val="00D0569E"/>
    <w:rsid w:val="00D17AC7"/>
    <w:rsid w:val="00D33BE3"/>
    <w:rsid w:val="00D33C64"/>
    <w:rsid w:val="00D35A11"/>
    <w:rsid w:val="00D4599F"/>
    <w:rsid w:val="00D46B74"/>
    <w:rsid w:val="00D46CAC"/>
    <w:rsid w:val="00D50D21"/>
    <w:rsid w:val="00D51EC3"/>
    <w:rsid w:val="00D55293"/>
    <w:rsid w:val="00D56D8D"/>
    <w:rsid w:val="00D61858"/>
    <w:rsid w:val="00D624BA"/>
    <w:rsid w:val="00D674B2"/>
    <w:rsid w:val="00D83167"/>
    <w:rsid w:val="00D86A3F"/>
    <w:rsid w:val="00D87E63"/>
    <w:rsid w:val="00DA1CFF"/>
    <w:rsid w:val="00DA52A4"/>
    <w:rsid w:val="00DA549D"/>
    <w:rsid w:val="00DB3459"/>
    <w:rsid w:val="00DB48D3"/>
    <w:rsid w:val="00DB4A44"/>
    <w:rsid w:val="00DC4335"/>
    <w:rsid w:val="00DC4A22"/>
    <w:rsid w:val="00DD33A2"/>
    <w:rsid w:val="00DD713E"/>
    <w:rsid w:val="00DF1271"/>
    <w:rsid w:val="00DF341A"/>
    <w:rsid w:val="00E002FB"/>
    <w:rsid w:val="00E03191"/>
    <w:rsid w:val="00E109E2"/>
    <w:rsid w:val="00E17CFE"/>
    <w:rsid w:val="00E21685"/>
    <w:rsid w:val="00E25162"/>
    <w:rsid w:val="00E251EF"/>
    <w:rsid w:val="00E33069"/>
    <w:rsid w:val="00E3340F"/>
    <w:rsid w:val="00E36AFF"/>
    <w:rsid w:val="00E4433A"/>
    <w:rsid w:val="00E45618"/>
    <w:rsid w:val="00E502BC"/>
    <w:rsid w:val="00E53E62"/>
    <w:rsid w:val="00E5551F"/>
    <w:rsid w:val="00E56115"/>
    <w:rsid w:val="00E5756E"/>
    <w:rsid w:val="00E67BD3"/>
    <w:rsid w:val="00E7149D"/>
    <w:rsid w:val="00E74B52"/>
    <w:rsid w:val="00E83BE8"/>
    <w:rsid w:val="00E8619E"/>
    <w:rsid w:val="00E87E0A"/>
    <w:rsid w:val="00EA20C2"/>
    <w:rsid w:val="00EA338B"/>
    <w:rsid w:val="00EA4936"/>
    <w:rsid w:val="00EA6959"/>
    <w:rsid w:val="00EA69B9"/>
    <w:rsid w:val="00EA7248"/>
    <w:rsid w:val="00EB27ED"/>
    <w:rsid w:val="00EB521A"/>
    <w:rsid w:val="00EB7420"/>
    <w:rsid w:val="00EC01A7"/>
    <w:rsid w:val="00EC2211"/>
    <w:rsid w:val="00EC2B52"/>
    <w:rsid w:val="00EC57C5"/>
    <w:rsid w:val="00EC75C8"/>
    <w:rsid w:val="00EE149B"/>
    <w:rsid w:val="00EE4FA3"/>
    <w:rsid w:val="00EE6744"/>
    <w:rsid w:val="00EF1511"/>
    <w:rsid w:val="00EF19ED"/>
    <w:rsid w:val="00EF7AFD"/>
    <w:rsid w:val="00F053FE"/>
    <w:rsid w:val="00F140AE"/>
    <w:rsid w:val="00F25477"/>
    <w:rsid w:val="00F26EDD"/>
    <w:rsid w:val="00F3490A"/>
    <w:rsid w:val="00F5503D"/>
    <w:rsid w:val="00F60F5D"/>
    <w:rsid w:val="00F61DA3"/>
    <w:rsid w:val="00F70E7A"/>
    <w:rsid w:val="00F73A66"/>
    <w:rsid w:val="00F872C9"/>
    <w:rsid w:val="00F8752D"/>
    <w:rsid w:val="00F90356"/>
    <w:rsid w:val="00F90E2A"/>
    <w:rsid w:val="00FA1F90"/>
    <w:rsid w:val="00FA26E9"/>
    <w:rsid w:val="00FA443D"/>
    <w:rsid w:val="00FA5C35"/>
    <w:rsid w:val="00FB48D9"/>
    <w:rsid w:val="00FB4955"/>
    <w:rsid w:val="00FC2325"/>
    <w:rsid w:val="00FC6B9B"/>
    <w:rsid w:val="00FD3157"/>
    <w:rsid w:val="00FE55BA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1E56E7"/>
  <w15:docId w15:val="{80575E14-1FEE-4C3B-9AE1-680C136A2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2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pLine">
    <w:name w:val="StrapLine"/>
    <w:basedOn w:val="Normal"/>
    <w:pPr>
      <w:spacing w:after="80"/>
      <w:jc w:val="right"/>
    </w:pPr>
    <w:rPr>
      <w:rFonts w:ascii="Mistral" w:hAnsi="Mistral"/>
      <w:sz w:val="36"/>
    </w:rPr>
  </w:style>
  <w:style w:type="paragraph" w:customStyle="1" w:styleId="HeaderData">
    <w:name w:val="HeaderData"/>
    <w:basedOn w:val="Normal"/>
    <w:rPr>
      <w:sz w:val="18"/>
    </w:rPr>
  </w:style>
  <w:style w:type="paragraph" w:customStyle="1" w:styleId="HeaderPrompt">
    <w:name w:val="HeaderPrompt"/>
    <w:basedOn w:val="Normal"/>
    <w:rPr>
      <w:sz w:val="14"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spacing w:after="170" w:line="319" w:lineRule="auto"/>
      <w:outlineLvl w:val="0"/>
    </w:pPr>
    <w:rPr>
      <w:b/>
      <w:kern w:val="20"/>
      <w:sz w:val="25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spacing w:after="240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  <w:sz w:val="19"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styleId="EnvelopeReturn">
    <w:name w:val="envelope return"/>
    <w:basedOn w:val="Normal"/>
    <w:rPr>
      <w:rFonts w:ascii="FundRunk-Normal" w:hAnsi="FundRunk-Normal"/>
      <w:i/>
      <w:sz w:val="48"/>
    </w:rPr>
  </w:style>
  <w:style w:type="paragraph" w:customStyle="1" w:styleId="PancC">
    <w:name w:val="PancC"/>
    <w:basedOn w:val="RecipientAddress"/>
    <w:rPr>
      <w:b/>
      <w:sz w:val="19"/>
    </w:rPr>
  </w:style>
  <w:style w:type="paragraph" w:styleId="BalloonText">
    <w:name w:val="Balloon Text"/>
    <w:basedOn w:val="Normal"/>
    <w:link w:val="BalloonTextChar"/>
    <w:semiHidden/>
    <w:unhideWhenUsed/>
    <w:rsid w:val="006115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115DC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01D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D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fontstyle01">
    <w:name w:val="fontstyle01"/>
    <w:basedOn w:val="DefaultParagraphFont"/>
    <w:rsid w:val="00804D6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04D6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49F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62171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21715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171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21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21715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3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gov.uk/coronavir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kab200\appdata\roaming\microsoft\templates\Coventry%20City%20Council\CovCC_Lett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D336A1E71A2F419145519C8B60ADF0" ma:contentTypeVersion="14" ma:contentTypeDescription="Create a new document." ma:contentTypeScope="" ma:versionID="2d31c7a68cd7e59bcaa6d6bf911412a5">
  <xsd:schema xmlns:xsd="http://www.w3.org/2001/XMLSchema" xmlns:xs="http://www.w3.org/2001/XMLSchema" xmlns:p="http://schemas.microsoft.com/office/2006/metadata/properties" xmlns:ns3="c5bcaf43-fba3-4551-b91e-145f91c2c05d" xmlns:ns4="a2ea8187-8a92-4605-af52-3115294321be" targetNamespace="http://schemas.microsoft.com/office/2006/metadata/properties" ma:root="true" ma:fieldsID="f42198770526153a467fbec61711abaa" ns3:_="" ns4:_="">
    <xsd:import namespace="c5bcaf43-fba3-4551-b91e-145f91c2c05d"/>
    <xsd:import namespace="a2ea8187-8a92-4605-af52-3115294321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caf43-fba3-4551-b91e-145f91c2c0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a8187-8a92-4605-af52-311529432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243751-F1F5-4943-B18A-BDABFC5276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2572F-FD86-43DE-847F-4F60E8745F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3057B2-181C-4AC1-B62B-C8115A026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bcaf43-fba3-4551-b91e-145f91c2c05d"/>
    <ds:schemaRef ds:uri="a2ea8187-8a92-4605-af52-311529432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CovCC_Letter</Template>
  <TotalTime>0</TotalTime>
  <Pages>3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CovCC Letter to: Mr Jim Cunningham MP,</vt:lpstr>
    </vt:vector>
  </TitlesOfParts>
  <Company>Coventry City Council</Company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CovCC Letter to: Mr Jim Cunningham MP,</dc:title>
  <dc:creator>Abel, Karen</dc:creator>
  <cp:keywords>Our Ref:   Your Ref: KC/JO/ZA3496</cp:keywords>
  <cp:lastModifiedBy>Sandhu, Jagtar</cp:lastModifiedBy>
  <cp:revision>2</cp:revision>
  <cp:lastPrinted>2018-05-01T13:48:00Z</cp:lastPrinted>
  <dcterms:created xsi:type="dcterms:W3CDTF">2021-05-17T08:19:00Z</dcterms:created>
  <dcterms:modified xsi:type="dcterms:W3CDTF">2021-05-17T08:19:00Z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  <property fmtid="{D5CDD505-2E9C-101B-9397-08002B2CF9AE}" pid="5" name="ContentTypeId">
    <vt:lpwstr>0x0101002AD336A1E71A2F419145519C8B60ADF0</vt:lpwstr>
  </property>
</Properties>
</file>