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FB0AC" w14:textId="69483DB1" w:rsidR="0025627D" w:rsidRPr="008725ED" w:rsidRDefault="00040A40" w:rsidP="00040A40">
      <w:pPr>
        <w:pStyle w:val="BodyText"/>
        <w:keepLines/>
        <w:bidi/>
        <w:spacing w:after="0"/>
        <w:jc w:val="both"/>
        <w:rPr>
          <w:rFonts w:cs="Ali_K_Alwand"/>
          <w:sz w:val="24"/>
          <w:szCs w:val="24"/>
          <w:rtl/>
        </w:rPr>
      </w:pPr>
      <w:bookmarkStart w:id="0" w:name="sincerely"/>
      <w:r w:rsidRPr="008725ED">
        <w:rPr>
          <w:rFonts w:cs="Ali_K_Alwand" w:hint="cs"/>
          <w:sz w:val="24"/>
          <w:szCs w:val="24"/>
          <w:rtl/>
        </w:rPr>
        <w:t>ئازيزانم باوان وئةو كةسانةي ضاوديَري دةكةن,</w:t>
      </w:r>
    </w:p>
    <w:p w14:paraId="1373AFF5" w14:textId="5831F8C2" w:rsidR="00040A40" w:rsidRPr="008725ED" w:rsidRDefault="00040A40" w:rsidP="00040A40">
      <w:pPr>
        <w:pStyle w:val="BodyText"/>
        <w:keepLines/>
        <w:bidi/>
        <w:spacing w:after="0"/>
        <w:jc w:val="both"/>
        <w:rPr>
          <w:rFonts w:cs="Ali_K_Alwand"/>
          <w:sz w:val="24"/>
          <w:szCs w:val="24"/>
          <w:rtl/>
        </w:rPr>
      </w:pPr>
    </w:p>
    <w:p w14:paraId="10211182" w14:textId="4ED132C3" w:rsidR="00040A40" w:rsidRPr="008725ED" w:rsidRDefault="00040A40" w:rsidP="00040A40">
      <w:pPr>
        <w:pStyle w:val="BodyText"/>
        <w:keepLines/>
        <w:bidi/>
        <w:spacing w:after="0"/>
        <w:jc w:val="both"/>
        <w:rPr>
          <w:rFonts w:cs="Ali_K_Alwand"/>
          <w:sz w:val="24"/>
          <w:szCs w:val="24"/>
          <w:rtl/>
        </w:rPr>
      </w:pPr>
      <w:r w:rsidRPr="008725ED">
        <w:rPr>
          <w:rFonts w:cs="Ali_K_Alwand" w:hint="cs"/>
          <w:sz w:val="24"/>
          <w:szCs w:val="24"/>
          <w:rtl/>
        </w:rPr>
        <w:t>خؤشحالين ثيَتان بلَين كة لةوةتي مندالَةكان طةراينةوة بؤ قوتابخانة لة مانطي سيَ, ذمارةي تووشبوان بة ظايروسي كورونا لة قوتابخانة بة نزمي ماوة, مةبةست ئةوةية كة زؤربةي مندالَةكان وطةنجان توانين بةدةوام بن لة قوتابخانة.</w:t>
      </w:r>
    </w:p>
    <w:p w14:paraId="4A953A81" w14:textId="77777777" w:rsidR="00040A40" w:rsidRPr="008725ED" w:rsidRDefault="00040A40" w:rsidP="00040A40">
      <w:pPr>
        <w:pStyle w:val="BodyText"/>
        <w:keepLines/>
        <w:bidi/>
        <w:spacing w:after="0"/>
        <w:jc w:val="both"/>
        <w:rPr>
          <w:rFonts w:cs="Ali_K_Alwand"/>
          <w:sz w:val="24"/>
          <w:szCs w:val="24"/>
          <w:rtl/>
        </w:rPr>
      </w:pPr>
    </w:p>
    <w:p w14:paraId="7FAE4DB3" w14:textId="4CE12433" w:rsidR="00040A40" w:rsidRPr="008725ED" w:rsidRDefault="00040A40" w:rsidP="00040A40">
      <w:pPr>
        <w:pStyle w:val="BodyText"/>
        <w:keepLines/>
        <w:bidi/>
        <w:spacing w:after="0"/>
        <w:jc w:val="both"/>
        <w:rPr>
          <w:rFonts w:cs="Ali_K_Alwand"/>
          <w:sz w:val="24"/>
          <w:szCs w:val="24"/>
          <w:rtl/>
        </w:rPr>
      </w:pPr>
      <w:r w:rsidRPr="008725ED">
        <w:rPr>
          <w:rFonts w:cs="Ali_K_Alwand" w:hint="cs"/>
          <w:sz w:val="24"/>
          <w:szCs w:val="24"/>
          <w:rtl/>
        </w:rPr>
        <w:t xml:space="preserve">رِاطةياندن وثيَداضوونةوةي نيشتيماني لة ريَيَكخستن دةبيني هىر لة 17 مانطي ثيَنج, هةر ضةندة طؤرانكاري زؤر كةم </w:t>
      </w:r>
      <w:r w:rsidR="00657CAF" w:rsidRPr="008725ED">
        <w:rPr>
          <w:rFonts w:cs="Ali_K_Alwand" w:hint="cs"/>
          <w:sz w:val="24"/>
          <w:szCs w:val="24"/>
          <w:rtl/>
        </w:rPr>
        <w:t xml:space="preserve">دةربارةي رِيَنماييةكاني نيشتماني قوتابخانة لة ثيَشة حةفتةي دابيَت. </w:t>
      </w:r>
      <w:r w:rsidR="00626341" w:rsidRPr="008725ED">
        <w:rPr>
          <w:rFonts w:cs="Ali_K_Alwand" w:hint="cs"/>
          <w:sz w:val="24"/>
          <w:szCs w:val="24"/>
          <w:rtl/>
        </w:rPr>
        <w:t>ئيَمة بيرمان كرد ئةو لةوانةية بة سوود بيَت ئةطةر بؤتان بنووسين بؤ روون كردني ثيَشبينيةكاني بةردةوام دةربارةي ظايروسي كورونا لة ناو قوتابخانةكان.</w:t>
      </w:r>
    </w:p>
    <w:p w14:paraId="7436962F" w14:textId="5D00DE52" w:rsidR="00626341" w:rsidRPr="008725ED" w:rsidRDefault="00626341" w:rsidP="00626341">
      <w:pPr>
        <w:pStyle w:val="BodyText"/>
        <w:keepLines/>
        <w:bidi/>
        <w:spacing w:after="0"/>
        <w:jc w:val="both"/>
        <w:rPr>
          <w:rFonts w:cs="Ali_K_Alwand"/>
          <w:sz w:val="24"/>
          <w:szCs w:val="24"/>
          <w:rtl/>
          <w:lang w:bidi="ar-IQ"/>
        </w:rPr>
      </w:pPr>
      <w:r w:rsidRPr="008725ED">
        <w:rPr>
          <w:rFonts w:cs="Ali_K_Alwand" w:hint="cs"/>
          <w:sz w:val="24"/>
          <w:szCs w:val="24"/>
          <w:rtl/>
        </w:rPr>
        <w:t xml:space="preserve">دةمانةويَت دلَنيا بكةين كة ئيَمة بةردةوام بيَن ريَذةي تووش بوون لة قوتابخانةكان ولة ناوضةكة بة كةمي بهيَلَينةوة. ريَذةي تووش بوون بة ظايروسي كورونا لة شاري كوظةنتري دةروبةري 25 كةسة لة هةر 100 هةزار كةس لة دانيشتوان, كة بةرزترة لة تيَكرايي ريَذة لة ئنطلترا </w:t>
      </w:r>
      <w:r w:rsidRPr="008725ED">
        <w:rPr>
          <w:rFonts w:cs="Ali_K_Alwand"/>
          <w:sz w:val="24"/>
          <w:szCs w:val="24"/>
        </w:rPr>
        <w:t xml:space="preserve"> </w:t>
      </w:r>
      <w:r w:rsidR="001655C4" w:rsidRPr="008725ED">
        <w:rPr>
          <w:rFonts w:cs="Ali_K_Alwand"/>
          <w:sz w:val="24"/>
          <w:szCs w:val="24"/>
        </w:rPr>
        <w:t>(England)</w:t>
      </w:r>
      <w:r w:rsidRPr="008725ED">
        <w:rPr>
          <w:rFonts w:cs="Ali_K_Alwand" w:hint="cs"/>
          <w:sz w:val="24"/>
          <w:szCs w:val="24"/>
          <w:rtl/>
        </w:rPr>
        <w:t xml:space="preserve">ورؤذ ئاوايي ميدلاند </w:t>
      </w:r>
      <w:r w:rsidR="001655C4" w:rsidRPr="008725ED">
        <w:rPr>
          <w:rFonts w:cs="Ali_K_Alwand"/>
          <w:sz w:val="24"/>
          <w:szCs w:val="24"/>
        </w:rPr>
        <w:t xml:space="preserve">(West </w:t>
      </w:r>
      <w:proofErr w:type="spellStart"/>
      <w:r w:rsidR="001655C4" w:rsidRPr="008725ED">
        <w:rPr>
          <w:rFonts w:cs="Ali_K_Alwand"/>
          <w:sz w:val="24"/>
          <w:szCs w:val="24"/>
        </w:rPr>
        <w:t>Medlands</w:t>
      </w:r>
      <w:proofErr w:type="spellEnd"/>
      <w:r w:rsidR="001655C4" w:rsidRPr="008725ED">
        <w:rPr>
          <w:rFonts w:cs="Ali_K_Alwand"/>
          <w:sz w:val="24"/>
          <w:szCs w:val="24"/>
        </w:rPr>
        <w:t>)</w:t>
      </w:r>
      <w:r w:rsidR="001655C4" w:rsidRPr="008725ED">
        <w:rPr>
          <w:rFonts w:cs="Ali_K_Alwand" w:hint="cs"/>
          <w:sz w:val="24"/>
          <w:szCs w:val="24"/>
          <w:rtl/>
          <w:lang w:bidi="ar-IQ"/>
        </w:rPr>
        <w:t xml:space="preserve"> كة زؤربةي حالةتةكان لة ناو مندالآني بة تةمةني قوتابخانةي ناوةندة. بؤية ثيَويستة ئيَمة هؤشيار بميَنيَنةوةو بة تايبةت لة كاتي دةركةوتني جؤرةكاني نويَ. ئةمة يارمةتي دةدات لة ثاراستني مندالَةكان وطةنجان لة قوتابخانةكان بؤ ئةو ماوةي كة ماوة لة خولي هاوين.  </w:t>
      </w:r>
    </w:p>
    <w:p w14:paraId="0275A134" w14:textId="77777777" w:rsidR="008D18F8" w:rsidRPr="008725ED" w:rsidRDefault="008D18F8" w:rsidP="00A47E20">
      <w:pPr>
        <w:rPr>
          <w:rStyle w:val="fontstyle01"/>
          <w:rFonts w:ascii="Arial" w:hAnsi="Arial" w:cs="Ali_K_Alwand"/>
        </w:rPr>
      </w:pPr>
    </w:p>
    <w:p w14:paraId="6F07E298" w14:textId="7C5D1C84" w:rsidR="00025DBA" w:rsidRPr="008725ED" w:rsidRDefault="00025DBA" w:rsidP="007E1DBF">
      <w:pPr>
        <w:rPr>
          <w:rStyle w:val="fontstyle01"/>
          <w:rFonts w:cs="Ali_K_Alwand"/>
          <w:rtl/>
        </w:rPr>
      </w:pPr>
    </w:p>
    <w:p w14:paraId="1B1BEEC3" w14:textId="6C6E5F5E" w:rsidR="001655C4" w:rsidRPr="008725ED" w:rsidRDefault="001655C4" w:rsidP="001655C4">
      <w:pPr>
        <w:bidi/>
        <w:rPr>
          <w:rStyle w:val="fontstyle01"/>
          <w:rFonts w:ascii="Arial" w:hAnsi="Arial" w:cs="Ali_K_Alwand"/>
          <w:b/>
          <w:bCs/>
        </w:rPr>
      </w:pPr>
      <w:r w:rsidRPr="008725ED">
        <w:rPr>
          <w:rStyle w:val="fontstyle01"/>
          <w:rFonts w:cs="Ali_K_Alwand" w:hint="cs"/>
          <w:b/>
          <w:bCs/>
          <w:rtl/>
        </w:rPr>
        <w:t>دةمامك لة قوتابخانةكاني ناوةند</w:t>
      </w:r>
    </w:p>
    <w:p w14:paraId="3777F103" w14:textId="756499EA" w:rsidR="00A97D0A" w:rsidRPr="008725ED" w:rsidRDefault="001655C4" w:rsidP="00E618C7">
      <w:pPr>
        <w:bidi/>
        <w:jc w:val="both"/>
        <w:rPr>
          <w:rStyle w:val="fontstyle01"/>
          <w:rFonts w:ascii="Arial" w:hAnsi="Arial" w:cs="Ali_K_Alwand"/>
          <w:rtl/>
        </w:rPr>
      </w:pPr>
      <w:r w:rsidRPr="008725ED">
        <w:rPr>
          <w:rStyle w:val="fontstyle01"/>
          <w:rFonts w:ascii="Arial" w:hAnsi="Arial" w:cs="Ali_K_Alwand" w:hint="cs"/>
          <w:rtl/>
        </w:rPr>
        <w:t>طؤرانكاري زؤر طرنط لة ريَنماييةكاني قوتابخانةكاني نيشتماني ئةوةية كة لة 17 مانطي ثيَنج بةكار هيَناني دةما</w:t>
      </w:r>
      <w:r w:rsidR="00610C22" w:rsidRPr="008725ED">
        <w:rPr>
          <w:rStyle w:val="fontstyle01"/>
          <w:rFonts w:ascii="Arial" w:hAnsi="Arial" w:cs="Ali_K_Alwand" w:hint="cs"/>
          <w:rtl/>
        </w:rPr>
        <w:t>مك لة لايةن قوتابيان</w:t>
      </w:r>
      <w:r w:rsidRPr="008725ED">
        <w:rPr>
          <w:rStyle w:val="fontstyle01"/>
          <w:rFonts w:ascii="Arial" w:hAnsi="Arial" w:cs="Ali_K_Alwand" w:hint="cs"/>
          <w:rtl/>
        </w:rPr>
        <w:t xml:space="preserve"> لة ناو ث</w:t>
      </w:r>
      <w:r w:rsidR="00E618C7" w:rsidRPr="008725ED">
        <w:rPr>
          <w:rStyle w:val="fontstyle01"/>
          <w:rFonts w:ascii="Arial" w:hAnsi="Arial" w:cs="Ali_K_Alwand" w:hint="cs"/>
          <w:rtl/>
        </w:rPr>
        <w:t>ؤ</w:t>
      </w:r>
      <w:r w:rsidRPr="008725ED">
        <w:rPr>
          <w:rStyle w:val="fontstyle01"/>
          <w:rFonts w:ascii="Arial" w:hAnsi="Arial" w:cs="Ali_K_Alwand" w:hint="cs"/>
          <w:rtl/>
        </w:rPr>
        <w:t xml:space="preserve">لي خويَندن يان لة شويَني طشتي لة قوتابخانة </w:t>
      </w:r>
      <w:r w:rsidR="00610C22" w:rsidRPr="008725ED">
        <w:rPr>
          <w:rStyle w:val="fontstyle01"/>
          <w:rFonts w:ascii="Arial" w:hAnsi="Arial" w:cs="Ali_K_Alwand" w:hint="cs"/>
          <w:rtl/>
        </w:rPr>
        <w:t>هيضي تر رِاناسثيَريت. هةروةها بةكار هيَناني دةمامك هيضي تر رِاناسثيَريت بؤ مامؤستايةكان لة ناو ثولي خويَندندا. لة هةموو قوتابخانةكان ريَنماييةكان بةردةوام لة رِا دةسثيَريَت كة دةبيَت دةمامك بةكار بهيَت لة لايةن مامؤستايةكان وئةو كةسانةي سةرداني قوتابخانةكان دةكةن لة حالةتةكاني دةرةوةي ث</w:t>
      </w:r>
      <w:r w:rsidR="00E618C7" w:rsidRPr="008725ED">
        <w:rPr>
          <w:rStyle w:val="fontstyle01"/>
          <w:rFonts w:ascii="Arial" w:hAnsi="Arial" w:cs="Ali_K_Alwand" w:hint="cs"/>
          <w:rtl/>
        </w:rPr>
        <w:t>ؤ</w:t>
      </w:r>
      <w:r w:rsidR="00610C22" w:rsidRPr="008725ED">
        <w:rPr>
          <w:rStyle w:val="fontstyle01"/>
          <w:rFonts w:ascii="Arial" w:hAnsi="Arial" w:cs="Ali_K_Alwand" w:hint="cs"/>
          <w:rtl/>
        </w:rPr>
        <w:t xml:space="preserve">لي خويَندن كة ناتوانن دوور كردني كؤمةلآيةتي جيَبةجيَ بكةن (بؤ نمونة, </w:t>
      </w:r>
      <w:r w:rsidR="00E618C7" w:rsidRPr="008725ED">
        <w:rPr>
          <w:rStyle w:val="fontstyle01"/>
          <w:rFonts w:ascii="Arial" w:hAnsi="Arial" w:cs="Ali_K_Alwand" w:hint="cs"/>
          <w:rtl/>
        </w:rPr>
        <w:t xml:space="preserve">كاتي كة لة ناو </w:t>
      </w:r>
      <w:r w:rsidR="00610C22" w:rsidRPr="008725ED">
        <w:rPr>
          <w:rStyle w:val="fontstyle01"/>
          <w:rFonts w:ascii="Arial" w:hAnsi="Arial" w:cs="Ali_K_Alwand" w:hint="cs"/>
          <w:rtl/>
        </w:rPr>
        <w:t xml:space="preserve"> </w:t>
      </w:r>
      <w:r w:rsidR="00E618C7" w:rsidRPr="008725ED">
        <w:rPr>
          <w:rStyle w:val="fontstyle01"/>
          <w:rFonts w:ascii="Arial" w:hAnsi="Arial" w:cs="Ali_K_Alwand" w:hint="cs"/>
          <w:rtl/>
        </w:rPr>
        <w:t xml:space="preserve">رِارِةوكان هاتوضوو دةكةن يان لة شيَوني خربوونةوة). </w:t>
      </w:r>
    </w:p>
    <w:p w14:paraId="3F5766EC" w14:textId="1714444D" w:rsidR="00E618C7" w:rsidRPr="008725ED" w:rsidRDefault="00E618C7" w:rsidP="00E618C7">
      <w:pPr>
        <w:bidi/>
        <w:jc w:val="both"/>
        <w:rPr>
          <w:rStyle w:val="fontstyle01"/>
          <w:rFonts w:ascii="Arial" w:hAnsi="Arial" w:cs="Ali_K_Alwand"/>
          <w:rtl/>
        </w:rPr>
      </w:pPr>
    </w:p>
    <w:p w14:paraId="7F8D0C45" w14:textId="77ACACEF" w:rsidR="00E618C7" w:rsidRPr="008725ED" w:rsidRDefault="00E618C7" w:rsidP="00E618C7">
      <w:pPr>
        <w:bidi/>
        <w:jc w:val="both"/>
        <w:rPr>
          <w:rStyle w:val="fontstyle01"/>
          <w:rFonts w:ascii="Arial" w:hAnsi="Arial" w:cs="Ali_K_Alwand"/>
          <w:rtl/>
          <w:lang w:bidi="ar-IQ"/>
        </w:rPr>
      </w:pPr>
      <w:r w:rsidRPr="008725ED">
        <w:rPr>
          <w:rStyle w:val="fontstyle01"/>
          <w:rFonts w:ascii="Arial" w:hAnsi="Arial" w:cs="Ali_K_Alwand" w:hint="cs"/>
          <w:rtl/>
        </w:rPr>
        <w:t xml:space="preserve">سةرةرِايي هةلَويستي نيشتماني خةمةكاني ئيَمة بةردةوامة دةربارةي تواناي دوور كردنةوةي كؤمةلآيةتي لة ناو ثؤلي خويَندن, شويَني خربوونةوة ومةترِسي جؤرةكان ظايروسي كورونا كة بة ريَذةيةكي بةرزي طؤاستنةوةية. لة ناوضةكةدا, بؤية ئيَمة ثشتطيري هةموو قوتابخانةكن دةكةين ئةوانةي كة حةز دةكةن قوتابياني تةمةني ناوةند مامؤستايةكان هان بدةن </w:t>
      </w:r>
      <w:r w:rsidR="0059324E" w:rsidRPr="008725ED">
        <w:rPr>
          <w:rStyle w:val="fontstyle01"/>
          <w:rFonts w:ascii="Arial" w:hAnsi="Arial" w:cs="Ali_K_Alwand" w:hint="cs"/>
          <w:rtl/>
        </w:rPr>
        <w:t xml:space="preserve">بةردةوام بن لة بةكار هيَناني دةمامك تا بتوانن, وئيَمة هةلَسةنطاندي زياتر بؤ ئةو دةكةن لة ثشووي نيوةي خول سةر بنةمايي ريَذةي تووش بوون وزانياري زياتر دةربارةي جؤرةكاني نويَ. هةروةها رِيَنمايةكاني دةليَن بةكار هيَناني دةمامك لة لايةن قوتابيان ومامؤستايةكان لةوانةية دووبارة بيَتة ثيَشنيار كردن بؤ ماوةيةكي كاتي بو </w:t>
      </w:r>
      <w:r w:rsidR="0059324E" w:rsidRPr="008725ED">
        <w:rPr>
          <w:rStyle w:val="fontstyle01"/>
          <w:rFonts w:ascii="Arial" w:hAnsi="Arial" w:cs="Ali_K_Alwand" w:hint="cs"/>
          <w:rtl/>
          <w:lang w:bidi="ar-IQ"/>
        </w:rPr>
        <w:t>رِووبةرِوو كردني بةلآو بوونةوةي ظايروس لة هنديك شويَني تايبةت.</w:t>
      </w:r>
    </w:p>
    <w:p w14:paraId="367346A9" w14:textId="1B4EF51F" w:rsidR="0059324E" w:rsidRPr="008725ED" w:rsidRDefault="0059324E" w:rsidP="0059324E">
      <w:pPr>
        <w:bidi/>
        <w:jc w:val="both"/>
        <w:rPr>
          <w:rStyle w:val="fontstyle01"/>
          <w:rFonts w:ascii="Arial" w:hAnsi="Arial" w:cs="Ali_K_Alwand"/>
          <w:rtl/>
          <w:lang w:bidi="ar-IQ"/>
        </w:rPr>
      </w:pPr>
      <w:r w:rsidRPr="008725ED">
        <w:rPr>
          <w:rStyle w:val="fontstyle01"/>
          <w:rFonts w:ascii="Arial" w:hAnsi="Arial" w:cs="Ali_K_Alwand" w:hint="cs"/>
          <w:rtl/>
          <w:lang w:bidi="ar-IQ"/>
        </w:rPr>
        <w:t>هيض رِاسثاردةي ناوضةيي يان نيشتماني نية دةربارةي ئةوة كة دةبيَت مندالَةكان لة قوتابخانةكاني سةرةتايي دةمامك بةكار بينن لة ناو قوتابخانة.</w:t>
      </w:r>
    </w:p>
    <w:p w14:paraId="0692265B" w14:textId="77777777" w:rsidR="0059324E" w:rsidRPr="008725ED" w:rsidRDefault="0059324E" w:rsidP="00D33C64">
      <w:pPr>
        <w:rPr>
          <w:rStyle w:val="fontstyle01"/>
          <w:rFonts w:ascii="Arial" w:hAnsi="Arial" w:cs="Ali_K_Alwand"/>
          <w:b/>
          <w:bCs/>
          <w:rtl/>
        </w:rPr>
      </w:pPr>
    </w:p>
    <w:p w14:paraId="1631ABC0" w14:textId="77777777" w:rsidR="008725ED" w:rsidRPr="008725ED" w:rsidRDefault="008725ED" w:rsidP="008725ED">
      <w:pPr>
        <w:bidi/>
        <w:rPr>
          <w:rStyle w:val="fontstyle01"/>
          <w:rFonts w:ascii="Arial" w:hAnsi="Arial" w:cs="Ali_K_Alwand"/>
          <w:b/>
          <w:bCs/>
        </w:rPr>
      </w:pPr>
      <w:r w:rsidRPr="008725ED">
        <w:rPr>
          <w:rStyle w:val="fontstyle01"/>
          <w:rFonts w:ascii="Arial" w:hAnsi="Arial" w:cs="Ali_K_Alwand" w:hint="cs"/>
          <w:b/>
          <w:bCs/>
          <w:rtl/>
        </w:rPr>
        <w:t xml:space="preserve">ثشكنيني رِؤيَشتني تؤرِنة </w:t>
      </w:r>
      <w:r w:rsidRPr="008725ED">
        <w:rPr>
          <w:rStyle w:val="fontstyle01"/>
          <w:rFonts w:ascii="Arial" w:hAnsi="Arial" w:cs="Ali_K_Alwand"/>
          <w:b/>
          <w:bCs/>
        </w:rPr>
        <w:t>Lateral Flow testing (LFT)</w:t>
      </w:r>
    </w:p>
    <w:p w14:paraId="47583584" w14:textId="6180EAEA" w:rsidR="0059324E" w:rsidRDefault="008725ED" w:rsidP="008725ED">
      <w:pPr>
        <w:bidi/>
        <w:rPr>
          <w:rStyle w:val="fontstyle01"/>
          <w:rFonts w:ascii="Arial" w:hAnsi="Arial" w:cs="Ali_K_Alwand"/>
          <w:rtl/>
        </w:rPr>
      </w:pPr>
      <w:r>
        <w:rPr>
          <w:rStyle w:val="fontstyle01"/>
          <w:rFonts w:ascii="Arial" w:hAnsi="Arial" w:cs="Ali_K_Alwand" w:hint="cs"/>
          <w:rtl/>
        </w:rPr>
        <w:t xml:space="preserve">ثيَشبينةكاني ناوضةيي ونيشتماني بةردةوامة دةربارةي ئةوة كة قوتابيان تةمةني ناوةند ثشكنيني </w:t>
      </w:r>
      <w:r w:rsidRPr="008725ED">
        <w:rPr>
          <w:rStyle w:val="fontstyle01"/>
          <w:rFonts w:ascii="Arial" w:hAnsi="Arial" w:cs="Ali_K_Alwand"/>
        </w:rPr>
        <w:t>LFT</w:t>
      </w:r>
      <w:r>
        <w:rPr>
          <w:rStyle w:val="fontstyle01"/>
          <w:rFonts w:ascii="Arial" w:hAnsi="Arial" w:cs="Ali_K_Alwand" w:hint="cs"/>
          <w:rtl/>
        </w:rPr>
        <w:t xml:space="preserve"> بكةن حةفتةي دوو جار وئيَمة داوا لة تؤ دةكةين دلَنيا بي كة مندالَي تؤ كة بةتةمةني ناوةندة ثشكنين كردبيَت. </w:t>
      </w:r>
      <w:r w:rsidR="006429B4">
        <w:rPr>
          <w:rStyle w:val="fontstyle01"/>
          <w:rFonts w:ascii="Arial" w:hAnsi="Arial" w:cs="Ali_K_Alwand" w:hint="cs"/>
          <w:rtl/>
        </w:rPr>
        <w:t xml:space="preserve">ثشكنيني </w:t>
      </w:r>
      <w:r w:rsidR="006429B4" w:rsidRPr="008725ED">
        <w:rPr>
          <w:rStyle w:val="fontstyle01"/>
          <w:rFonts w:ascii="Arial" w:hAnsi="Arial" w:cs="Ali_K_Alwand"/>
        </w:rPr>
        <w:t>LFT</w:t>
      </w:r>
      <w:r w:rsidR="006429B4">
        <w:rPr>
          <w:rStyle w:val="fontstyle01"/>
          <w:rFonts w:ascii="Arial" w:hAnsi="Arial" w:cs="Ali_K_Alwand" w:hint="cs"/>
          <w:rtl/>
        </w:rPr>
        <w:t xml:space="preserve"> وةك شتيكي طرنط ماوة بؤ كونترول كردني ريَذةي تووش بوون وكةم كردني طؤاستنةوة سةر بنةمايةكي بةردةوام. ئةوة بة ئاسايي حالةتي بة نيشانةي تووش بوون ديار دةكات وبؤية ريَذةي طؤاستنةوة كةم دةكات وذماري ئةو مندالآن وطةنجاني كة ثيَويستة خؤيان جيا بكةنةوة.</w:t>
      </w:r>
    </w:p>
    <w:p w14:paraId="29C10CFE" w14:textId="77777777" w:rsidR="006429B4" w:rsidRPr="008725ED" w:rsidRDefault="006429B4" w:rsidP="006429B4">
      <w:pPr>
        <w:bidi/>
        <w:rPr>
          <w:rStyle w:val="fontstyle01"/>
          <w:rFonts w:ascii="Arial" w:hAnsi="Arial" w:cs="Ali_K_Alwand"/>
          <w:rtl/>
        </w:rPr>
      </w:pPr>
    </w:p>
    <w:p w14:paraId="4423355E" w14:textId="5F3749C4" w:rsidR="00C647CD" w:rsidRPr="008725ED" w:rsidRDefault="006429B4" w:rsidP="008725ED">
      <w:pPr>
        <w:bidi/>
        <w:rPr>
          <w:rStyle w:val="fontstyle01"/>
          <w:rFonts w:ascii="Arial" w:hAnsi="Arial" w:cs="Ali_K_Alwand"/>
        </w:rPr>
      </w:pPr>
      <w:r w:rsidRPr="008725ED">
        <w:rPr>
          <w:rStyle w:val="fontstyle01"/>
          <w:rFonts w:ascii="Arial" w:hAnsi="Arial" w:cs="Ali_K_Alwand" w:hint="cs"/>
          <w:rtl/>
          <w:lang w:bidi="ar-IQ"/>
        </w:rPr>
        <w:t>هيض رِاسثاردةي نيشتماني نية دةربارةي ئةوة كة دةبيَت مندالَةكان لة قوتابخانةكاني سةرةتايي</w:t>
      </w:r>
      <w:r>
        <w:rPr>
          <w:rStyle w:val="fontstyle01"/>
          <w:rFonts w:ascii="Arial" w:hAnsi="Arial" w:cs="Ali_K_Alwand" w:hint="cs"/>
          <w:rtl/>
          <w:lang w:bidi="ar-IQ"/>
        </w:rPr>
        <w:t xml:space="preserve"> دةبيَت ثشكنيني </w:t>
      </w:r>
      <w:r w:rsidRPr="008725ED">
        <w:rPr>
          <w:rStyle w:val="fontstyle01"/>
          <w:rFonts w:ascii="Arial" w:hAnsi="Arial" w:cs="Ali_K_Alwand"/>
        </w:rPr>
        <w:t>LFT</w:t>
      </w:r>
      <w:r>
        <w:rPr>
          <w:rStyle w:val="fontstyle01"/>
          <w:rFonts w:ascii="Arial" w:hAnsi="Arial" w:cs="Ali_K_Alwand" w:hint="cs"/>
          <w:rtl/>
        </w:rPr>
        <w:t xml:space="preserve"> بكةن. تؤ ئاطادار دةكريَي كة ئيَمة ثشكنينةكان </w:t>
      </w:r>
      <w:r w:rsidRPr="008725ED">
        <w:rPr>
          <w:rStyle w:val="fontstyle01"/>
          <w:rFonts w:ascii="Arial" w:hAnsi="Arial" w:cs="Ali_K_Alwand"/>
        </w:rPr>
        <w:t>LFT</w:t>
      </w:r>
      <w:r>
        <w:rPr>
          <w:rStyle w:val="fontstyle01"/>
          <w:rFonts w:ascii="Arial" w:hAnsi="Arial" w:cs="Ali_K_Alwand" w:hint="cs"/>
          <w:rtl/>
        </w:rPr>
        <w:t xml:space="preserve"> زيادمان كردووة تا بتوانين ثشكنين بؤ مندالَي بضوك بكةين تا تةمةني دوو سالَي وئيَمة زؤر رِاسثاردة دةكةين كة تؤ ئةوة بكةي. هةروةها تؤ ئاطادار دةكريَي كة دةتواني ئامرازةكان</w:t>
      </w:r>
      <w:r w:rsidR="004C7419">
        <w:rPr>
          <w:rStyle w:val="fontstyle01"/>
          <w:rFonts w:ascii="Arial" w:hAnsi="Arial" w:cs="Ali_K_Alwand" w:hint="cs"/>
          <w:rtl/>
        </w:rPr>
        <w:t>ي</w:t>
      </w:r>
      <w:r>
        <w:rPr>
          <w:rStyle w:val="fontstyle01"/>
          <w:rFonts w:ascii="Arial" w:hAnsi="Arial" w:cs="Ali_K_Alwand" w:hint="cs"/>
          <w:rtl/>
        </w:rPr>
        <w:t xml:space="preserve"> ثشكنيني ناو مالَ وةلبطري لة شويَني وةلطرتن لة ناوضةكة بؤ بةكار هيَنان. زانياري زياتر هةينة دةربارةي شويَني ثشكنينةكان </w:t>
      </w:r>
      <w:r w:rsidRPr="008725ED">
        <w:rPr>
          <w:rStyle w:val="fontstyle01"/>
          <w:rFonts w:ascii="Arial" w:hAnsi="Arial" w:cs="Ali_K_Alwand"/>
        </w:rPr>
        <w:t>LFT</w:t>
      </w:r>
      <w:r w:rsidR="004C7419">
        <w:rPr>
          <w:rStyle w:val="fontstyle01"/>
          <w:rFonts w:ascii="Arial" w:hAnsi="Arial" w:cs="Ali_K_Alwand" w:hint="cs"/>
          <w:rtl/>
        </w:rPr>
        <w:t xml:space="preserve"> ووةلطرتني ئامرازةكاني ثشكنيني ناو مالَ لة: </w:t>
      </w:r>
    </w:p>
    <w:p w14:paraId="16084733" w14:textId="77777777" w:rsidR="00043928" w:rsidRPr="008725ED" w:rsidRDefault="00043928" w:rsidP="00D33C64">
      <w:pPr>
        <w:rPr>
          <w:rStyle w:val="fontstyle01"/>
          <w:rFonts w:ascii="Arial" w:hAnsi="Arial" w:cs="Ali_K_Alwand"/>
        </w:rPr>
      </w:pPr>
    </w:p>
    <w:p w14:paraId="7DF13ABF" w14:textId="4B0153AD" w:rsidR="00C647CD" w:rsidRPr="008725ED" w:rsidRDefault="00E33756" w:rsidP="00C647CD">
      <w:pPr>
        <w:rPr>
          <w:rStyle w:val="fontstyle01"/>
          <w:rFonts w:ascii="Arial" w:hAnsi="Arial" w:cs="Ali_K_Alwand"/>
        </w:rPr>
      </w:pPr>
      <w:hyperlink w:history="1">
        <w:r w:rsidR="00030C93" w:rsidRPr="008725ED">
          <w:rPr>
            <w:rStyle w:val="Hyperlink"/>
            <w:rFonts w:cs="Ali_K_Alwand"/>
            <w:sz w:val="24"/>
            <w:szCs w:val="24"/>
          </w:rPr>
          <w:t>https://www.coventry.gov.uk/lateralflowtesting</w:t>
        </w:r>
      </w:hyperlink>
      <w:r w:rsidR="00163C48" w:rsidRPr="008725ED">
        <w:rPr>
          <w:rStyle w:val="fontstyle01"/>
          <w:rFonts w:ascii="Arial" w:hAnsi="Arial" w:cs="Ali_K_Alwand"/>
        </w:rPr>
        <w:t xml:space="preserve">, </w:t>
      </w:r>
    </w:p>
    <w:p w14:paraId="32FD0479" w14:textId="12271E2F" w:rsidR="00017E86" w:rsidRPr="008725ED" w:rsidRDefault="00E33756" w:rsidP="00C647CD">
      <w:pPr>
        <w:rPr>
          <w:rStyle w:val="fontstyle01"/>
          <w:rFonts w:ascii="Arial" w:hAnsi="Arial" w:cs="Ali_K_Alwand"/>
        </w:rPr>
      </w:pPr>
      <w:hyperlink w:history="1">
        <w:r w:rsidR="00017E86" w:rsidRPr="008725ED">
          <w:rPr>
            <w:rStyle w:val="Hyperlink"/>
            <w:rFonts w:cs="Ali_K_Alwand"/>
            <w:sz w:val="24"/>
            <w:szCs w:val="24"/>
          </w:rPr>
          <w:t>https://www.gov.uk/guidance/rapid-lateral-flow-testing-for-households-and-bubbles-of-school-pupils-and-staff</w:t>
        </w:r>
      </w:hyperlink>
      <w:r w:rsidR="00017E86" w:rsidRPr="008725ED">
        <w:rPr>
          <w:rStyle w:val="fontstyle01"/>
          <w:rFonts w:ascii="Arial" w:hAnsi="Arial" w:cs="Ali_K_Alwand"/>
        </w:rPr>
        <w:t xml:space="preserve">. </w:t>
      </w:r>
    </w:p>
    <w:p w14:paraId="362FEAC3" w14:textId="77777777" w:rsidR="00E25162" w:rsidRPr="008725ED" w:rsidRDefault="00E25162" w:rsidP="00C647CD">
      <w:pPr>
        <w:rPr>
          <w:rStyle w:val="fontstyle01"/>
          <w:rFonts w:ascii="Arial" w:hAnsi="Arial" w:cs="Ali_K_Alwand"/>
        </w:rPr>
      </w:pPr>
    </w:p>
    <w:p w14:paraId="02B7C23C" w14:textId="77777777" w:rsidR="004C7419" w:rsidRDefault="004C7419" w:rsidP="00D33C64">
      <w:pPr>
        <w:rPr>
          <w:rStyle w:val="fontstyle01"/>
          <w:rFonts w:ascii="Arial" w:hAnsi="Arial" w:cs="Ali_K_Alwand"/>
          <w:b/>
          <w:bCs/>
          <w:rtl/>
        </w:rPr>
      </w:pPr>
    </w:p>
    <w:p w14:paraId="34895090" w14:textId="1587B6F1" w:rsidR="004C7419" w:rsidRDefault="004C7419" w:rsidP="004C7419">
      <w:pPr>
        <w:bidi/>
        <w:rPr>
          <w:rStyle w:val="fontstyle01"/>
          <w:rFonts w:ascii="Arial" w:hAnsi="Arial" w:cs="Ali_K_Alwand"/>
          <w:b/>
          <w:bCs/>
          <w:rtl/>
        </w:rPr>
      </w:pPr>
      <w:r>
        <w:rPr>
          <w:rStyle w:val="fontstyle01"/>
          <w:rFonts w:ascii="Arial" w:hAnsi="Arial" w:cs="Ali_K_Alwand" w:hint="cs"/>
          <w:b/>
          <w:bCs/>
          <w:rtl/>
        </w:rPr>
        <w:t>ريَكخستنةكاني ديكة</w:t>
      </w:r>
    </w:p>
    <w:p w14:paraId="0177A78C" w14:textId="0C39413B" w:rsidR="003A1CF5" w:rsidRDefault="004C7419" w:rsidP="004C7419">
      <w:pPr>
        <w:bidi/>
        <w:rPr>
          <w:rStyle w:val="fontstyle01"/>
          <w:rFonts w:ascii="Arial" w:hAnsi="Arial" w:cs="Ali_K_Alwand"/>
          <w:rtl/>
        </w:rPr>
      </w:pPr>
      <w:r>
        <w:rPr>
          <w:rStyle w:val="fontstyle01"/>
          <w:rFonts w:ascii="Arial" w:hAnsi="Arial" w:cs="Ali_K_Alwand" w:hint="cs"/>
          <w:rtl/>
        </w:rPr>
        <w:t xml:space="preserve">هنديك طؤرانكاري ديكةي كةم لة ثيَشة دةربارةي ريَنمايي قوتابخانةكاني نيشتماني وئيَمة هيض طؤران كاري ديكة ثيَشبين ناكةين تا 21 مانطي شةش. بؤية قوتابخانةكان بةردةوام دةبيَت لةطةلَ سيستةمي كونترول كردني خؤيان بؤ كونترول كردني ريَذةي تووش بوون وةك كاتةكاني هةلَتةك هةلَتةك بؤ دةست ثيَ كردن وتةواو بوون, سيستةمي يةك ريَطا وثيَشبينةكان دةربارةي بةردةوام بووني باوان لة دوور بوونةوةي كؤمةلآيةني وبةكار هيَناني دةمامك لة ناو قوتابخانة. هةروةها قوتابخانةكان بةدةوام دةبن لة ريَكخستني مندالَةكان وطةنجان لة طروث وريَكخستني بةشدار بووني باوان وطؤاستنةوةي قوتابيان بة ئةونلاين ئةطةر بتوانن. </w:t>
      </w:r>
    </w:p>
    <w:p w14:paraId="0B882045" w14:textId="004AB483" w:rsidR="004C7419" w:rsidRDefault="004C7419" w:rsidP="004C7419">
      <w:pPr>
        <w:bidi/>
        <w:rPr>
          <w:rStyle w:val="fontstyle01"/>
          <w:rFonts w:ascii="Arial" w:hAnsi="Arial" w:cs="Ali_K_Alwand"/>
          <w:rtl/>
        </w:rPr>
      </w:pPr>
    </w:p>
    <w:p w14:paraId="4CFBB6F8" w14:textId="7358A629" w:rsidR="004C7419" w:rsidRDefault="004C7419" w:rsidP="004C7419">
      <w:pPr>
        <w:bidi/>
        <w:rPr>
          <w:rStyle w:val="fontstyle01"/>
          <w:rFonts w:ascii="Arial" w:hAnsi="Arial" w:cs="Ali_K_Alwand"/>
          <w:rtl/>
        </w:rPr>
      </w:pPr>
      <w:r>
        <w:rPr>
          <w:rStyle w:val="fontstyle01"/>
          <w:rFonts w:ascii="Arial" w:hAnsi="Arial" w:cs="Ali_K_Alwand" w:hint="cs"/>
          <w:rtl/>
        </w:rPr>
        <w:t xml:space="preserve">ئيَمة بةردةوام دةبيَن لة هةلَسةنطاندني </w:t>
      </w:r>
      <w:r w:rsidR="005D3E16">
        <w:rPr>
          <w:rStyle w:val="fontstyle01"/>
          <w:rFonts w:ascii="Arial" w:hAnsi="Arial" w:cs="Ali_K_Alwand" w:hint="cs"/>
          <w:rtl/>
        </w:rPr>
        <w:t>هةلَويست بة طويَرةي ريَنمايةكاني نيشتماني وريَذةي تووش بووني ناوضةيي هةر وةك جؤرةكان ونةهيشتني بةرز بووني ريَذةي تووش بوون ثيَش ثشووي هاوين. هيوادارين كة قوتابخانةكان بتوانن دةست بةكار بن بة شيوةكي ئاسي تر لة مانطي نؤ. بة دلَنيايةوة دووبارة بؤتان دةنووسين ثيَش 21 مانطي شةش بؤ دووثات كردني هةلَويَيست.</w:t>
      </w:r>
    </w:p>
    <w:p w14:paraId="2AEB79C4" w14:textId="26AB2C3F" w:rsidR="005D3E16" w:rsidRDefault="005D3E16" w:rsidP="005D3E16">
      <w:pPr>
        <w:bidi/>
        <w:rPr>
          <w:rStyle w:val="fontstyle01"/>
          <w:rFonts w:ascii="Arial" w:hAnsi="Arial" w:cs="Ali_K_Alwand"/>
          <w:rtl/>
        </w:rPr>
      </w:pPr>
    </w:p>
    <w:p w14:paraId="0FCD30C6" w14:textId="77777777" w:rsidR="005D3E16" w:rsidRPr="004C7419" w:rsidRDefault="005D3E16" w:rsidP="005D3E16">
      <w:pPr>
        <w:bidi/>
        <w:rPr>
          <w:rStyle w:val="fontstyle01"/>
          <w:rFonts w:ascii="Arial" w:hAnsi="Arial" w:cs="Ali_K_Alwand"/>
        </w:rPr>
      </w:pPr>
    </w:p>
    <w:p w14:paraId="54093569" w14:textId="29CC6EA7" w:rsidR="00EF19ED" w:rsidRPr="005D3E16" w:rsidRDefault="005D3E16" w:rsidP="005D3E16">
      <w:pPr>
        <w:bidi/>
        <w:rPr>
          <w:rStyle w:val="fontstyle01"/>
          <w:rFonts w:ascii="Arial" w:hAnsi="Arial" w:cs="Ali_K_Alwand"/>
          <w:b/>
          <w:bCs/>
        </w:rPr>
      </w:pPr>
      <w:r w:rsidRPr="005D3E16">
        <w:rPr>
          <w:rStyle w:val="fontstyle01"/>
          <w:rFonts w:ascii="Arial" w:hAnsi="Arial" w:cs="Ali_K_Alwand" w:hint="cs"/>
          <w:b/>
          <w:bCs/>
          <w:rtl/>
        </w:rPr>
        <w:t>كونترولي طشتي</w:t>
      </w:r>
    </w:p>
    <w:p w14:paraId="4A034C62" w14:textId="2496BD51" w:rsidR="003C28B3" w:rsidRDefault="005D3E16" w:rsidP="005D3E16">
      <w:pPr>
        <w:bidi/>
        <w:rPr>
          <w:rStyle w:val="fontstyle01"/>
          <w:rFonts w:ascii="Arial" w:hAnsi="Arial" w:cs="Ali_K_Alwand"/>
          <w:rtl/>
        </w:rPr>
      </w:pPr>
      <w:r w:rsidRPr="005D3E16">
        <w:rPr>
          <w:rStyle w:val="fontstyle01"/>
          <w:rFonts w:ascii="Arial" w:hAnsi="Arial" w:cs="Ali_K_Alwand" w:hint="cs"/>
          <w:rtl/>
        </w:rPr>
        <w:t xml:space="preserve">لة كوتايدا, </w:t>
      </w:r>
      <w:r>
        <w:rPr>
          <w:rStyle w:val="fontstyle01"/>
          <w:rFonts w:ascii="Arial" w:hAnsi="Arial" w:cs="Ali_K_Alwand" w:hint="cs"/>
          <w:rtl/>
        </w:rPr>
        <w:t>تةنها حةز دةكةم لة بيرتان بينم كة بةردةوام لة كردني ئةو شتانةي كة دةكةي بؤ ثاراستني سةلآمةتي سيستةمي خويَندن. ئةوانةي خزاروة:</w:t>
      </w:r>
    </w:p>
    <w:p w14:paraId="45E98BE4" w14:textId="38509AC2" w:rsidR="005D3E16" w:rsidRDefault="005D3E16" w:rsidP="005D3E16">
      <w:pPr>
        <w:pStyle w:val="ListParagraph"/>
        <w:numPr>
          <w:ilvl w:val="0"/>
          <w:numId w:val="11"/>
        </w:numPr>
        <w:bidi/>
        <w:rPr>
          <w:rStyle w:val="fontstyle01"/>
          <w:rFonts w:ascii="Arial" w:hAnsi="Arial" w:cs="Ali_K_Alwand"/>
        </w:rPr>
      </w:pPr>
      <w:r>
        <w:rPr>
          <w:rStyle w:val="fontstyle01"/>
          <w:rFonts w:ascii="Arial" w:hAnsi="Arial" w:cs="Ali_K_Alwand" w:hint="cs"/>
          <w:rtl/>
        </w:rPr>
        <w:t>مندالَ</w:t>
      </w:r>
      <w:r>
        <w:rPr>
          <w:rStyle w:val="fontstyle01"/>
          <w:rFonts w:ascii="Arial" w:hAnsi="Arial" w:cs="Ali_K_Alwand" w:hint="cs"/>
          <w:rtl/>
          <w:lang w:bidi="ar-IQ"/>
        </w:rPr>
        <w:t xml:space="preserve"> نانيَري بؤ داينطةيان يان شويَني ضاوديَري مندالَ يا</w:t>
      </w:r>
      <w:r w:rsidR="00D2744F">
        <w:rPr>
          <w:rStyle w:val="fontstyle01"/>
          <w:rFonts w:ascii="Arial" w:hAnsi="Arial" w:cs="Ali_K_Alwand" w:hint="cs"/>
          <w:rtl/>
          <w:lang w:bidi="ar-IQ"/>
        </w:rPr>
        <w:t>ن</w:t>
      </w:r>
      <w:r>
        <w:rPr>
          <w:rStyle w:val="fontstyle01"/>
          <w:rFonts w:ascii="Arial" w:hAnsi="Arial" w:cs="Ali_K_Alwand" w:hint="cs"/>
          <w:rtl/>
          <w:lang w:bidi="ar-IQ"/>
        </w:rPr>
        <w:t xml:space="preserve"> قوتابخانة يان كؤليَذ ئةطةر ئةو نيشانةي تووش بوون بة ظايروسي كورونا هةبيَت يان كةسةك لة ناو خيَزانةكة نيشانةكان هةبيَت.</w:t>
      </w:r>
    </w:p>
    <w:p w14:paraId="121885D3" w14:textId="5E7F52F9" w:rsidR="00D2744F" w:rsidRDefault="00D2744F" w:rsidP="00D2744F">
      <w:pPr>
        <w:pStyle w:val="ListParagraph"/>
        <w:numPr>
          <w:ilvl w:val="0"/>
          <w:numId w:val="11"/>
        </w:numPr>
        <w:bidi/>
        <w:rPr>
          <w:rStyle w:val="fontstyle01"/>
          <w:rFonts w:ascii="Arial" w:hAnsi="Arial" w:cs="Ali_K_Alwand"/>
        </w:rPr>
      </w:pPr>
      <w:r>
        <w:rPr>
          <w:rStyle w:val="fontstyle01"/>
          <w:rFonts w:ascii="Arial" w:hAnsi="Arial" w:cs="Ali_K_Alwand" w:hint="cs"/>
          <w:rtl/>
          <w:lang w:bidi="ar-IQ"/>
        </w:rPr>
        <w:t>ريَكخستني ثشكنين بؤ مندالَت ئةطةر نيشانةي تووش بوون هةبيَت- كيَشةي ضةند كةم بيَت ودةبيَت بؤ داينطةيان يان شويَني ضاوديَري مندالَ يان قوتابخانة يان كؤليَذ ئاطادار بكةي دةربارةي دةرنجامي ثشكنين.</w:t>
      </w:r>
    </w:p>
    <w:p w14:paraId="559EF2DF" w14:textId="50C78F42" w:rsidR="00D2744F" w:rsidRDefault="00D2744F" w:rsidP="00D2744F">
      <w:pPr>
        <w:pStyle w:val="ListParagraph"/>
        <w:numPr>
          <w:ilvl w:val="0"/>
          <w:numId w:val="11"/>
        </w:numPr>
        <w:bidi/>
        <w:rPr>
          <w:rStyle w:val="fontstyle01"/>
          <w:rFonts w:ascii="Arial" w:hAnsi="Arial" w:cs="Ali_K_Alwand"/>
        </w:rPr>
      </w:pPr>
      <w:r>
        <w:rPr>
          <w:rStyle w:val="fontstyle01"/>
          <w:rFonts w:ascii="Arial" w:hAnsi="Arial" w:cs="Ali_K_Alwand" w:hint="cs"/>
          <w:rtl/>
          <w:lang w:bidi="ar-IQ"/>
        </w:rPr>
        <w:t>مندالَت لة مالَ بهيَلة ئةطةر ثةيوةندي كردبيَت لةطةلَ كةسةكي تووش بووي لة قوتابخانة يان لة شويَني ديكة.</w:t>
      </w:r>
    </w:p>
    <w:p w14:paraId="12CFC14E" w14:textId="67A6B2F3" w:rsidR="00D2744F" w:rsidRDefault="00D2744F" w:rsidP="00D2744F">
      <w:pPr>
        <w:pStyle w:val="ListParagraph"/>
        <w:numPr>
          <w:ilvl w:val="0"/>
          <w:numId w:val="11"/>
        </w:numPr>
        <w:bidi/>
        <w:rPr>
          <w:rStyle w:val="fontstyle01"/>
          <w:rFonts w:ascii="Arial" w:hAnsi="Arial" w:cs="Ali_K_Alwand"/>
        </w:rPr>
      </w:pPr>
      <w:r>
        <w:rPr>
          <w:rStyle w:val="fontstyle01"/>
          <w:rFonts w:ascii="Arial" w:hAnsi="Arial" w:cs="Ali_K_Alwand" w:hint="cs"/>
          <w:rtl/>
          <w:lang w:bidi="ar-IQ"/>
        </w:rPr>
        <w:t>دلَنيا بة كة هةموو خيَزانةكة دةبيَت بيَتة جيا كردن ئةطةر يةكةك لة ضاوةرواني دةرنجامي ثشكنين بيَت وبةردةوام بن لة جيا كردن ئةطةر دةرنجامةكة ثوزةتيظ بيَت.</w:t>
      </w:r>
    </w:p>
    <w:p w14:paraId="012C0E7D" w14:textId="033F81B6" w:rsidR="00D2744F" w:rsidRDefault="00D2744F" w:rsidP="00D2744F">
      <w:pPr>
        <w:pStyle w:val="ListParagraph"/>
        <w:numPr>
          <w:ilvl w:val="0"/>
          <w:numId w:val="11"/>
        </w:numPr>
        <w:bidi/>
        <w:rPr>
          <w:rStyle w:val="fontstyle01"/>
          <w:rFonts w:ascii="Arial" w:hAnsi="Arial" w:cs="Ali_K_Alwand"/>
        </w:rPr>
      </w:pPr>
      <w:r>
        <w:rPr>
          <w:rStyle w:val="fontstyle01"/>
          <w:rFonts w:ascii="Arial" w:hAnsi="Arial" w:cs="Ali_K_Alwand" w:hint="cs"/>
          <w:rtl/>
        </w:rPr>
        <w:t>هان بة مندالَت بدة بؤ شوشتني دةستةكاني وريَطا بدات وثةوةندي كةم بكات.</w:t>
      </w:r>
    </w:p>
    <w:p w14:paraId="365FC68F" w14:textId="0D7ED575" w:rsidR="00D2744F" w:rsidRDefault="00D2744F" w:rsidP="00D2744F">
      <w:pPr>
        <w:pStyle w:val="ListParagraph"/>
        <w:numPr>
          <w:ilvl w:val="0"/>
          <w:numId w:val="11"/>
        </w:numPr>
        <w:bidi/>
        <w:rPr>
          <w:rStyle w:val="fontstyle01"/>
          <w:rFonts w:ascii="Arial" w:hAnsi="Arial" w:cs="Ali_K_Alwand"/>
        </w:rPr>
      </w:pPr>
      <w:r>
        <w:rPr>
          <w:rStyle w:val="fontstyle01"/>
          <w:rFonts w:ascii="Arial" w:hAnsi="Arial" w:cs="Ali_K_Alwand" w:hint="cs"/>
          <w:rtl/>
        </w:rPr>
        <w:t>ثشتطيري قوتابخانةكان بكة با مندالَت ثابةند بن بة رِيَنماييةكان هةر وةك لة ضي شويَنةك ثيَويستة ئةو دةمام لةبةر بكةن لة قوتابخانة ولة ناو ثاس و</w:t>
      </w:r>
      <w:r w:rsidR="00E0756E">
        <w:rPr>
          <w:rStyle w:val="fontstyle01"/>
          <w:rFonts w:ascii="Arial" w:hAnsi="Arial" w:cs="Ali_K_Alwand" w:hint="cs"/>
          <w:rtl/>
        </w:rPr>
        <w:t>قتار (هةر وةك ثاسةكاني دابين كراو بؤ قوتابخانة)</w:t>
      </w:r>
    </w:p>
    <w:p w14:paraId="55CF98EF" w14:textId="274E2994" w:rsidR="00E0756E" w:rsidRDefault="00E0756E" w:rsidP="00E0756E">
      <w:pPr>
        <w:pStyle w:val="ListParagraph"/>
        <w:numPr>
          <w:ilvl w:val="0"/>
          <w:numId w:val="11"/>
        </w:numPr>
        <w:bidi/>
        <w:rPr>
          <w:rStyle w:val="fontstyle01"/>
          <w:rFonts w:ascii="Arial" w:hAnsi="Arial" w:cs="Ali_K_Alwand"/>
        </w:rPr>
      </w:pPr>
      <w:r>
        <w:rPr>
          <w:rStyle w:val="fontstyle01"/>
          <w:rFonts w:ascii="Arial" w:hAnsi="Arial" w:cs="Ali_K_Alwand" w:hint="cs"/>
          <w:rtl/>
        </w:rPr>
        <w:t xml:space="preserve">بةردةوام بن لة ثابةند بوون بة ريَنمايةكاني نيشتماني </w:t>
      </w:r>
    </w:p>
    <w:p w14:paraId="7C9DCDE1" w14:textId="4AD3950E" w:rsidR="00E0756E" w:rsidRPr="00E0756E" w:rsidRDefault="00E0756E" w:rsidP="00E0756E">
      <w:pPr>
        <w:bidi/>
        <w:rPr>
          <w:rStyle w:val="fontstyle01"/>
          <w:rFonts w:ascii="Arial" w:hAnsi="Arial" w:cs="Ali_K_Alwand"/>
        </w:rPr>
      </w:pPr>
      <w:r>
        <w:rPr>
          <w:rStyle w:val="fontstyle01"/>
          <w:rFonts w:ascii="Arial" w:hAnsi="Arial" w:cs="Ali_K_Alwand" w:hint="cs"/>
          <w:rtl/>
        </w:rPr>
        <w:t xml:space="preserve">ئةطةر حةزت لة يارمةتي وئامؤذطاري زياتر بوو دةربارةي ظايروسي كورونا, تكاية سةرةداني ئةم لينكة بكة </w:t>
      </w:r>
    </w:p>
    <w:p w14:paraId="676AA1ED" w14:textId="4885B2F1" w:rsidR="00CE6BEA" w:rsidRPr="00E0756E" w:rsidRDefault="0044709C" w:rsidP="00E0756E">
      <w:pPr>
        <w:pStyle w:val="ListParagraph"/>
        <w:rPr>
          <w:rStyle w:val="fontstyle01"/>
          <w:rFonts w:cs="Ali_K_Alwand"/>
        </w:rPr>
      </w:pPr>
      <w:r w:rsidRPr="008725ED">
        <w:rPr>
          <w:rStyle w:val="fontstyle01"/>
          <w:rFonts w:cs="Ali_K_Alwand"/>
        </w:rPr>
        <w:t xml:space="preserve"> </w:t>
      </w:r>
      <w:hyperlink w:history="1">
        <w:r w:rsidR="003D6E0C" w:rsidRPr="008725ED">
          <w:rPr>
            <w:rStyle w:val="Hyperlink"/>
            <w:rFonts w:cs="Ali_K_Alwand"/>
            <w:sz w:val="24"/>
            <w:szCs w:val="24"/>
          </w:rPr>
          <w:t>https://www.gov.uk/coronavirus</w:t>
        </w:r>
      </w:hyperlink>
      <w:r w:rsidR="00CE6BEA" w:rsidRPr="008725ED">
        <w:rPr>
          <w:rStyle w:val="Hyperlink"/>
          <w:rFonts w:cs="Ali_K_Alwand"/>
          <w:sz w:val="24"/>
          <w:szCs w:val="24"/>
        </w:rPr>
        <w:t>.</w:t>
      </w:r>
    </w:p>
    <w:p w14:paraId="371CD8B8" w14:textId="77777777" w:rsidR="00CE6BEA" w:rsidRPr="008725ED" w:rsidRDefault="00CE6BEA" w:rsidP="007F7DDD">
      <w:pPr>
        <w:rPr>
          <w:rStyle w:val="fontstyle01"/>
          <w:rFonts w:cs="Ali_K_Alwand"/>
        </w:rPr>
      </w:pPr>
    </w:p>
    <w:p w14:paraId="485AB79B" w14:textId="6A1746A0" w:rsidR="0015580C" w:rsidRDefault="00E0756E" w:rsidP="0015580C">
      <w:pPr>
        <w:bidi/>
        <w:rPr>
          <w:rStyle w:val="fontstyle01"/>
          <w:rFonts w:cs="Ali_K_Alwand"/>
          <w:rtl/>
        </w:rPr>
      </w:pPr>
      <w:r>
        <w:rPr>
          <w:rStyle w:val="fontstyle01"/>
          <w:rFonts w:cs="Ali_K_Alwand" w:hint="cs"/>
          <w:rtl/>
        </w:rPr>
        <w:t>حةز دةكين سوثاست بكةين بؤ ثشتطيري بةردةوام لة يارمةتي داني شارةكةمان بؤ كةم كردني ظايروسي كورونا ويارمةتي داني قوتابخانةي بؤ ثاراستني سةلآمةتيان.</w:t>
      </w:r>
    </w:p>
    <w:p w14:paraId="19249E0B" w14:textId="2CCFD893" w:rsidR="00E0756E" w:rsidRDefault="00E0756E" w:rsidP="00E0756E">
      <w:pPr>
        <w:bidi/>
        <w:rPr>
          <w:rStyle w:val="fontstyle01"/>
          <w:rFonts w:cs="Ali_K_Alwand"/>
          <w:rtl/>
        </w:rPr>
      </w:pPr>
    </w:p>
    <w:p w14:paraId="3CB44B4E" w14:textId="11EA223B" w:rsidR="00E0756E" w:rsidRDefault="0015580C" w:rsidP="00E0756E">
      <w:pPr>
        <w:bidi/>
        <w:rPr>
          <w:rStyle w:val="fontstyle01"/>
          <w:rFonts w:cs="Ali_K_Alwand"/>
          <w:rtl/>
        </w:rPr>
      </w:pPr>
      <w:r w:rsidRPr="008725ED">
        <w:rPr>
          <w:rFonts w:cs="Ali_K_Alwand"/>
          <w:b/>
          <w:bCs/>
          <w:noProof/>
          <w:sz w:val="24"/>
          <w:szCs w:val="24"/>
          <w:lang w:eastAsia="en-GB"/>
        </w:rPr>
        <w:drawing>
          <wp:anchor distT="0" distB="0" distL="114300" distR="114300" simplePos="0" relativeHeight="251660288" behindDoc="0" locked="0" layoutInCell="1" allowOverlap="1" wp14:anchorId="16433822" wp14:editId="6D3C0786">
            <wp:simplePos x="0" y="0"/>
            <wp:positionH relativeFrom="column">
              <wp:posOffset>814705</wp:posOffset>
            </wp:positionH>
            <wp:positionV relativeFrom="paragraph">
              <wp:posOffset>175260</wp:posOffset>
            </wp:positionV>
            <wp:extent cx="1802765" cy="617220"/>
            <wp:effectExtent l="0" t="0" r="6985" b="0"/>
            <wp:wrapSquare wrapText="bothSides"/>
            <wp:docPr id="1" name="Picture 1" descr="C:\Users\cvaim151\OneDrive - Coventry City Council\Useful Documents\Signatures\Liz Gaulton -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im151\OneDrive - Coventry City Council\Useful Documents\Signatures\Liz Gaulton - 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76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6E">
        <w:rPr>
          <w:rStyle w:val="fontstyle01"/>
          <w:rFonts w:cs="Ali_K_Alwand" w:hint="cs"/>
          <w:rtl/>
        </w:rPr>
        <w:t>لةطةلَ ريزمدا</w:t>
      </w:r>
    </w:p>
    <w:p w14:paraId="6062F5C9" w14:textId="05406187" w:rsidR="004E2AC9" w:rsidRPr="008725ED" w:rsidRDefault="004E2AC9" w:rsidP="0025627D">
      <w:pPr>
        <w:pStyle w:val="BodyText"/>
        <w:keepLines/>
        <w:spacing w:after="0"/>
        <w:jc w:val="both"/>
        <w:rPr>
          <w:rFonts w:cs="Ali_K_Alwand"/>
          <w:b/>
          <w:bCs/>
          <w:sz w:val="24"/>
          <w:szCs w:val="24"/>
        </w:rPr>
      </w:pPr>
    </w:p>
    <w:p w14:paraId="1DF4EF3E" w14:textId="119E1FCC" w:rsidR="0025627D" w:rsidRPr="008725ED" w:rsidRDefault="00E0756E" w:rsidP="0025627D">
      <w:pPr>
        <w:pStyle w:val="BodyText"/>
        <w:keepLines/>
        <w:spacing w:after="0"/>
        <w:jc w:val="both"/>
        <w:rPr>
          <w:rFonts w:cs="Ali_K_Alwand"/>
          <w:b/>
          <w:bCs/>
          <w:sz w:val="24"/>
          <w:szCs w:val="24"/>
        </w:rPr>
      </w:pPr>
      <w:r w:rsidRPr="008725ED">
        <w:rPr>
          <w:rFonts w:ascii="Times New Roman" w:hAnsi="Times New Roman" w:cs="Ali_K_Alwand"/>
          <w:noProof/>
          <w:sz w:val="24"/>
          <w:szCs w:val="24"/>
          <w:lang w:eastAsia="en-GB"/>
        </w:rPr>
        <w:drawing>
          <wp:anchor distT="0" distB="0" distL="114300" distR="114300" simplePos="0" relativeHeight="251659264" behindDoc="0" locked="0" layoutInCell="1" allowOverlap="1" wp14:anchorId="4B802F0C" wp14:editId="384C81AB">
            <wp:simplePos x="0" y="0"/>
            <wp:positionH relativeFrom="margin">
              <wp:align>right</wp:align>
            </wp:positionH>
            <wp:positionV relativeFrom="paragraph">
              <wp:posOffset>5080</wp:posOffset>
            </wp:positionV>
            <wp:extent cx="1119356" cy="38818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9101" cy="388101"/>
                    </a:xfrm>
                    <a:prstGeom prst="rect">
                      <a:avLst/>
                    </a:prstGeom>
                    <a:noFill/>
                  </pic:spPr>
                </pic:pic>
              </a:graphicData>
            </a:graphic>
            <wp14:sizeRelH relativeFrom="page">
              <wp14:pctWidth>0</wp14:pctWidth>
            </wp14:sizeRelH>
            <wp14:sizeRelV relativeFrom="page">
              <wp14:pctHeight>0</wp14:pctHeight>
            </wp14:sizeRelV>
          </wp:anchor>
        </w:drawing>
      </w:r>
    </w:p>
    <w:p w14:paraId="588ADF9C" w14:textId="2F4BFFB9" w:rsidR="0025627D" w:rsidRPr="008725ED" w:rsidRDefault="0025627D" w:rsidP="0025627D">
      <w:pPr>
        <w:pStyle w:val="BodyText"/>
        <w:keepLines/>
        <w:spacing w:after="0"/>
        <w:jc w:val="both"/>
        <w:rPr>
          <w:rFonts w:cs="Ali_K_Alwand"/>
          <w:b/>
          <w:bCs/>
          <w:sz w:val="24"/>
          <w:szCs w:val="24"/>
        </w:rPr>
      </w:pPr>
    </w:p>
    <w:p w14:paraId="62B14574" w14:textId="77777777" w:rsidR="0025627D" w:rsidRPr="008725ED" w:rsidRDefault="0025627D" w:rsidP="00E3340F">
      <w:pPr>
        <w:pStyle w:val="BodyText"/>
        <w:keepLines/>
        <w:spacing w:after="0"/>
        <w:jc w:val="center"/>
        <w:rPr>
          <w:rFonts w:cs="Ali_K_Alwand"/>
          <w:b/>
          <w:bCs/>
          <w:sz w:val="24"/>
          <w:szCs w:val="24"/>
        </w:rPr>
      </w:pPr>
    </w:p>
    <w:p w14:paraId="45C24E8E" w14:textId="77777777" w:rsidR="0025627D" w:rsidRPr="008725ED" w:rsidRDefault="0025627D" w:rsidP="0025627D">
      <w:pPr>
        <w:pStyle w:val="BodyText"/>
        <w:keepLines/>
        <w:spacing w:after="0"/>
        <w:jc w:val="both"/>
        <w:rPr>
          <w:rFonts w:cs="Ali_K_Alwand"/>
          <w:b/>
          <w:bCs/>
          <w:sz w:val="24"/>
          <w:szCs w:val="24"/>
        </w:rPr>
      </w:pPr>
    </w:p>
    <w:p w14:paraId="4A4C6824" w14:textId="77777777" w:rsidR="0025627D" w:rsidRPr="008725ED" w:rsidRDefault="0025627D" w:rsidP="0025627D">
      <w:pPr>
        <w:pStyle w:val="BodyText"/>
        <w:keepLines/>
        <w:spacing w:after="0"/>
        <w:jc w:val="both"/>
        <w:rPr>
          <w:rFonts w:cs="Ali_K_Alwand"/>
          <w:bCs/>
          <w:sz w:val="24"/>
          <w:szCs w:val="24"/>
        </w:rPr>
      </w:pPr>
    </w:p>
    <w:p w14:paraId="7043FCA6" w14:textId="298C35F9" w:rsidR="0025627D" w:rsidRPr="008725ED" w:rsidRDefault="0015580C" w:rsidP="00E0756E">
      <w:pPr>
        <w:pStyle w:val="BodyText"/>
        <w:keepLines/>
        <w:bidi/>
        <w:spacing w:after="0"/>
        <w:jc w:val="both"/>
        <w:rPr>
          <w:rFonts w:cs="Ali_K_Alwand"/>
          <w:bCs/>
          <w:sz w:val="24"/>
          <w:szCs w:val="24"/>
        </w:rPr>
      </w:pPr>
      <w:proofErr w:type="spellStart"/>
      <w:r w:rsidRPr="0025627D">
        <w:rPr>
          <w:bCs/>
          <w:sz w:val="24"/>
          <w:szCs w:val="24"/>
        </w:rPr>
        <w:t>Kirst</w:t>
      </w:r>
      <w:r>
        <w:rPr>
          <w:bCs/>
          <w:sz w:val="24"/>
          <w:szCs w:val="24"/>
        </w:rPr>
        <w:t>o</w:t>
      </w:r>
      <w:r w:rsidRPr="0025627D">
        <w:rPr>
          <w:bCs/>
          <w:sz w:val="24"/>
          <w:szCs w:val="24"/>
        </w:rPr>
        <w:t>n</w:t>
      </w:r>
      <w:proofErr w:type="spellEnd"/>
      <w:r w:rsidRPr="0025627D">
        <w:rPr>
          <w:bCs/>
          <w:sz w:val="24"/>
          <w:szCs w:val="24"/>
        </w:rPr>
        <w:t xml:space="preserve"> Nelson</w:t>
      </w:r>
      <w:r w:rsidRPr="0025627D">
        <w:rPr>
          <w:bCs/>
          <w:sz w:val="24"/>
          <w:szCs w:val="24"/>
        </w:rPr>
        <w:tab/>
      </w:r>
      <w:r w:rsidR="0025627D" w:rsidRPr="008725ED">
        <w:rPr>
          <w:rFonts w:cs="Ali_K_Alwand"/>
          <w:bCs/>
          <w:sz w:val="24"/>
          <w:szCs w:val="24"/>
        </w:rPr>
        <w:tab/>
      </w:r>
      <w:r w:rsidR="0025627D" w:rsidRPr="008725ED">
        <w:rPr>
          <w:rFonts w:cs="Ali_K_Alwand"/>
          <w:bCs/>
          <w:sz w:val="24"/>
          <w:szCs w:val="24"/>
        </w:rPr>
        <w:tab/>
      </w:r>
      <w:r w:rsidR="0025627D" w:rsidRPr="008725ED">
        <w:rPr>
          <w:rFonts w:cs="Ali_K_Alwand"/>
          <w:bCs/>
          <w:sz w:val="24"/>
          <w:szCs w:val="24"/>
        </w:rPr>
        <w:tab/>
      </w:r>
      <w:r w:rsidR="0025627D" w:rsidRPr="008725ED">
        <w:rPr>
          <w:rFonts w:cs="Ali_K_Alwand"/>
          <w:bCs/>
          <w:sz w:val="24"/>
          <w:szCs w:val="24"/>
        </w:rPr>
        <w:tab/>
      </w:r>
      <w:r w:rsidR="0025627D" w:rsidRPr="008725ED">
        <w:rPr>
          <w:rFonts w:cs="Ali_K_Alwand"/>
          <w:bCs/>
          <w:sz w:val="24"/>
          <w:szCs w:val="24"/>
        </w:rPr>
        <w:tab/>
      </w:r>
      <w:r w:rsidR="0025627D" w:rsidRPr="008725ED">
        <w:rPr>
          <w:rFonts w:cs="Ali_K_Alwand"/>
          <w:bCs/>
          <w:sz w:val="24"/>
          <w:szCs w:val="24"/>
        </w:rPr>
        <w:tab/>
      </w:r>
      <w:r w:rsidR="0025627D" w:rsidRPr="008725ED">
        <w:rPr>
          <w:rFonts w:cs="Ali_K_Alwand"/>
          <w:bCs/>
          <w:sz w:val="24"/>
          <w:szCs w:val="24"/>
        </w:rPr>
        <w:tab/>
      </w:r>
      <w:r w:rsidR="0025627D" w:rsidRPr="008725ED">
        <w:rPr>
          <w:rFonts w:cs="Ali_K_Alwand"/>
          <w:bCs/>
          <w:sz w:val="24"/>
          <w:szCs w:val="24"/>
        </w:rPr>
        <w:tab/>
      </w:r>
      <w:r w:rsidR="00E0756E">
        <w:rPr>
          <w:rFonts w:cs="Ali_K_Alwand"/>
          <w:bCs/>
          <w:sz w:val="24"/>
          <w:szCs w:val="24"/>
          <w:rtl/>
        </w:rPr>
        <w:tab/>
      </w:r>
      <w:r w:rsidR="00E0756E">
        <w:rPr>
          <w:rFonts w:cs="Ali_K_Alwand"/>
          <w:bCs/>
          <w:sz w:val="24"/>
          <w:szCs w:val="24"/>
          <w:rtl/>
        </w:rPr>
        <w:tab/>
      </w:r>
      <w:r w:rsidR="00E0756E">
        <w:rPr>
          <w:rFonts w:cs="Ali_K_Alwand"/>
          <w:bCs/>
          <w:sz w:val="24"/>
          <w:szCs w:val="24"/>
          <w:rtl/>
        </w:rPr>
        <w:tab/>
      </w:r>
      <w:r w:rsidR="00E0756E">
        <w:rPr>
          <w:rFonts w:cs="Ali_K_Alwand"/>
          <w:bCs/>
          <w:sz w:val="24"/>
          <w:szCs w:val="24"/>
          <w:rtl/>
        </w:rPr>
        <w:tab/>
      </w:r>
      <w:r w:rsidRPr="0025627D">
        <w:rPr>
          <w:bCs/>
          <w:sz w:val="24"/>
          <w:szCs w:val="24"/>
        </w:rPr>
        <w:t xml:space="preserve">Liz </w:t>
      </w:r>
      <w:proofErr w:type="spellStart"/>
      <w:r w:rsidRPr="0025627D">
        <w:rPr>
          <w:bCs/>
          <w:sz w:val="24"/>
          <w:szCs w:val="24"/>
        </w:rPr>
        <w:t>Gaulton</w:t>
      </w:r>
      <w:proofErr w:type="spellEnd"/>
    </w:p>
    <w:p w14:paraId="70FFCF70" w14:textId="19FD493C" w:rsidR="00A9133A" w:rsidRPr="008725ED" w:rsidRDefault="00E0756E" w:rsidP="0015580C">
      <w:pPr>
        <w:pStyle w:val="BodyText"/>
        <w:keepLines/>
        <w:bidi/>
        <w:spacing w:after="0"/>
        <w:jc w:val="both"/>
        <w:rPr>
          <w:rFonts w:cs="Ali_K_Alwand"/>
          <w:sz w:val="24"/>
          <w:szCs w:val="24"/>
        </w:rPr>
      </w:pPr>
      <w:r>
        <w:rPr>
          <w:rFonts w:cs="Ali_K_Alwand" w:hint="cs"/>
          <w:b/>
          <w:bCs/>
          <w:sz w:val="24"/>
          <w:szCs w:val="24"/>
          <w:rtl/>
        </w:rPr>
        <w:t>بةريَوةبةري خويَندن وكارزاني</w:t>
      </w:r>
      <w:r w:rsidR="0025627D" w:rsidRPr="008725ED">
        <w:rPr>
          <w:rFonts w:cs="Ali_K_Alwand"/>
          <w:b/>
          <w:bCs/>
          <w:sz w:val="24"/>
          <w:szCs w:val="24"/>
        </w:rPr>
        <w:t xml:space="preserve"> </w:t>
      </w:r>
      <w:r w:rsidR="0025627D" w:rsidRPr="008725ED">
        <w:rPr>
          <w:rFonts w:cs="Ali_K_Alwand"/>
          <w:b/>
          <w:bCs/>
          <w:sz w:val="24"/>
          <w:szCs w:val="24"/>
        </w:rPr>
        <w:tab/>
      </w:r>
      <w:r w:rsidR="0025627D" w:rsidRPr="008725ED">
        <w:rPr>
          <w:rFonts w:cs="Ali_K_Alwand"/>
          <w:b/>
          <w:bCs/>
          <w:sz w:val="24"/>
          <w:szCs w:val="24"/>
        </w:rPr>
        <w:tab/>
      </w:r>
      <w:r>
        <w:rPr>
          <w:rFonts w:cs="Ali_K_Alwand" w:hint="cs"/>
          <w:b/>
          <w:bCs/>
          <w:sz w:val="24"/>
          <w:szCs w:val="24"/>
          <w:rtl/>
        </w:rPr>
        <w:t xml:space="preserve">   </w:t>
      </w:r>
      <w:r>
        <w:rPr>
          <w:rFonts w:cs="Ali_K_Alwand"/>
          <w:b/>
          <w:bCs/>
          <w:sz w:val="24"/>
          <w:szCs w:val="24"/>
          <w:rtl/>
        </w:rPr>
        <w:tab/>
      </w:r>
      <w:r>
        <w:rPr>
          <w:rFonts w:cs="Ali_K_Alwand"/>
          <w:b/>
          <w:bCs/>
          <w:sz w:val="24"/>
          <w:szCs w:val="24"/>
          <w:rtl/>
        </w:rPr>
        <w:tab/>
      </w:r>
      <w:r>
        <w:rPr>
          <w:rFonts w:cs="Ali_K_Alwand"/>
          <w:b/>
          <w:bCs/>
          <w:sz w:val="24"/>
          <w:szCs w:val="24"/>
          <w:rtl/>
        </w:rPr>
        <w:tab/>
      </w:r>
      <w:r>
        <w:rPr>
          <w:rFonts w:cs="Ali_K_Alwand"/>
          <w:b/>
          <w:bCs/>
          <w:sz w:val="24"/>
          <w:szCs w:val="24"/>
          <w:rtl/>
        </w:rPr>
        <w:tab/>
      </w:r>
      <w:r w:rsidR="0025627D" w:rsidRPr="008725ED">
        <w:rPr>
          <w:rFonts w:cs="Ali_K_Alwand"/>
          <w:b/>
          <w:bCs/>
          <w:sz w:val="24"/>
          <w:szCs w:val="24"/>
        </w:rPr>
        <w:tab/>
      </w:r>
      <w:r>
        <w:rPr>
          <w:rFonts w:cs="Ali_K_Alwand"/>
          <w:b/>
          <w:bCs/>
          <w:sz w:val="24"/>
          <w:szCs w:val="24"/>
          <w:rtl/>
        </w:rPr>
        <w:tab/>
      </w:r>
      <w:r>
        <w:rPr>
          <w:rFonts w:cs="Ali_K_Alwand" w:hint="cs"/>
          <w:b/>
          <w:bCs/>
          <w:sz w:val="24"/>
          <w:szCs w:val="24"/>
          <w:rtl/>
        </w:rPr>
        <w:t>بةريَوةبةري تةندروستي وسةلآمةتي طشتي</w:t>
      </w:r>
      <w:bookmarkStart w:id="1" w:name="FromScript"/>
      <w:bookmarkStart w:id="2" w:name="_GoBack"/>
      <w:bookmarkEnd w:id="0"/>
      <w:bookmarkEnd w:id="1"/>
      <w:bookmarkEnd w:id="2"/>
    </w:p>
    <w:sectPr w:rsidR="00A9133A" w:rsidRPr="008725ED" w:rsidSect="0025627D">
      <w:headerReference w:type="default" r:id="rId13"/>
      <w:footerReference w:type="default" r:id="rId14"/>
      <w:headerReference w:type="first" r:id="rId15"/>
      <w:footerReference w:type="first" r:id="rId16"/>
      <w:type w:val="continuous"/>
      <w:pgSz w:w="11907" w:h="16840" w:code="9"/>
      <w:pgMar w:top="1701" w:right="964" w:bottom="1134" w:left="1474" w:header="510" w:footer="454"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D50D4" w14:textId="77777777" w:rsidR="00E33756" w:rsidRDefault="00E33756">
      <w:r>
        <w:separator/>
      </w:r>
    </w:p>
  </w:endnote>
  <w:endnote w:type="continuationSeparator" w:id="0">
    <w:p w14:paraId="38267AEC" w14:textId="77777777" w:rsidR="00E33756" w:rsidRDefault="00E3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FC1BAFFF-539E-4C5B-AE72-4F9F4B54AF13}"/>
    <w:embedBold r:id="rId2" w:fontKey="{43EF930C-B9B4-4898-B733-9B6C671FFF4A}"/>
  </w:font>
  <w:font w:name="Mistral">
    <w:panose1 w:val="03090702030407020403"/>
    <w:charset w:val="00"/>
    <w:family w:val="script"/>
    <w:pitch w:val="variable"/>
    <w:sig w:usb0="00000287" w:usb1="00000000" w:usb2="00000000" w:usb3="00000000" w:csb0="0000009F" w:csb1="00000000"/>
  </w:font>
  <w:font w:name="Coventry Logo">
    <w:charset w:val="00"/>
    <w:family w:val="auto"/>
    <w:pitch w:val="variable"/>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embedRegular r:id="rId3" w:subsetted="1" w:fontKey="{90F3D7F9-C0A2-4299-B650-55C0870810D9}"/>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li_K_Alwand">
    <w:altName w:val="Times New Roman"/>
    <w:charset w:val="B2"/>
    <w:family w:val="auto"/>
    <w:pitch w:val="variable"/>
    <w:sig w:usb0="00002000" w:usb1="00000000" w:usb2="00000000" w:usb3="00000000" w:csb0="00000040" w:csb1="00000000"/>
    <w:embedRegular r:id="rId4" w:fontKey="{019F868E-F4A1-4535-BBC9-06AE216941E4}"/>
    <w:embedBold r:id="rId5" w:fontKey="{5E34A167-D0BB-44D0-91EF-5742F7E3C9B8}"/>
  </w:font>
  <w:font w:name="Coventry City Council Logo">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08236" w14:textId="36443189"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15580C">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7AD85B2F" w14:textId="77777777">
      <w:trPr>
        <w:cantSplit/>
        <w:trHeight w:val="1160"/>
      </w:trPr>
      <w:tc>
        <w:tcPr>
          <w:tcW w:w="6917" w:type="dxa"/>
          <w:vAlign w:val="bottom"/>
        </w:tcPr>
        <w:p w14:paraId="5E8812DF" w14:textId="77777777" w:rsidR="00FE55BA" w:rsidRDefault="00FE55BA">
          <w:bookmarkStart w:id="5" w:name="FooterLogo"/>
          <w:bookmarkEnd w:id="5"/>
        </w:p>
      </w:tc>
      <w:tc>
        <w:tcPr>
          <w:tcW w:w="113" w:type="dxa"/>
          <w:tcBorders>
            <w:left w:val="nil"/>
          </w:tcBorders>
          <w:vAlign w:val="bottom"/>
        </w:tcPr>
        <w:p w14:paraId="2548DE83" w14:textId="77777777" w:rsidR="00FE55BA" w:rsidRDefault="00FE55BA"/>
      </w:tc>
      <w:tc>
        <w:tcPr>
          <w:tcW w:w="2540" w:type="dxa"/>
          <w:vAlign w:val="bottom"/>
        </w:tcPr>
        <w:p w14:paraId="778D17D6" w14:textId="77777777" w:rsidR="00FE55BA" w:rsidRDefault="00FE55BA">
          <w:pPr>
            <w:pStyle w:val="ServiceFooter"/>
          </w:pPr>
          <w:bookmarkStart w:id="6" w:name="ServiceFooter"/>
          <w:bookmarkEnd w:id="6"/>
        </w:p>
      </w:tc>
    </w:tr>
  </w:tbl>
  <w:p w14:paraId="592F1063" w14:textId="77777777" w:rsidR="00FE55BA" w:rsidRDefault="00FE55BA">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25536" w14:textId="77777777" w:rsidR="00E33756" w:rsidRDefault="00E33756">
      <w:r>
        <w:separator/>
      </w:r>
    </w:p>
  </w:footnote>
  <w:footnote w:type="continuationSeparator" w:id="0">
    <w:p w14:paraId="2217AC66" w14:textId="77777777" w:rsidR="00E33756" w:rsidRDefault="00E33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4253"/>
      <w:gridCol w:w="5245"/>
    </w:tblGrid>
    <w:tr w:rsidR="00FE55BA" w14:paraId="4918F8B8" w14:textId="77777777" w:rsidTr="00267BA4">
      <w:trPr>
        <w:trHeight w:val="80"/>
      </w:trPr>
      <w:tc>
        <w:tcPr>
          <w:tcW w:w="4253" w:type="dxa"/>
        </w:tcPr>
        <w:p w14:paraId="59DC389D" w14:textId="77777777" w:rsidR="00FE55BA" w:rsidRDefault="00FE55BA">
          <w:pPr>
            <w:pStyle w:val="Header"/>
            <w:rPr>
              <w:sz w:val="20"/>
            </w:rPr>
          </w:pPr>
        </w:p>
      </w:tc>
      <w:tc>
        <w:tcPr>
          <w:tcW w:w="5245" w:type="dxa"/>
        </w:tcPr>
        <w:p w14:paraId="7074BA38" w14:textId="77777777" w:rsidR="00FE55BA" w:rsidRDefault="00FE55BA">
          <w:pPr>
            <w:pStyle w:val="Header"/>
            <w:jc w:val="right"/>
            <w:rPr>
              <w:b/>
              <w:sz w:val="20"/>
            </w:rPr>
          </w:pPr>
        </w:p>
      </w:tc>
    </w:tr>
  </w:tbl>
  <w:p w14:paraId="5E0A86C7" w14:textId="77777777" w:rsidR="00FE55BA" w:rsidRDefault="00FE55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34" w:type="dxa"/>
      <w:tblLayout w:type="fixed"/>
      <w:tblCellMar>
        <w:left w:w="0" w:type="dxa"/>
        <w:right w:w="0" w:type="dxa"/>
      </w:tblCellMar>
      <w:tblLook w:val="0000" w:firstRow="0" w:lastRow="0" w:firstColumn="0" w:lastColumn="0" w:noHBand="0" w:noVBand="0"/>
    </w:tblPr>
    <w:tblGrid>
      <w:gridCol w:w="6860"/>
      <w:gridCol w:w="3347"/>
    </w:tblGrid>
    <w:tr w:rsidR="00FE55BA" w14:paraId="3FD831A9" w14:textId="77777777" w:rsidTr="0059324E">
      <w:trPr>
        <w:cantSplit/>
        <w:trHeight w:hRule="exact" w:val="2040"/>
      </w:trPr>
      <w:tc>
        <w:tcPr>
          <w:tcW w:w="6860" w:type="dxa"/>
          <w:vAlign w:val="bottom"/>
        </w:tcPr>
        <w:p w14:paraId="314498E7" w14:textId="5D62CC6F" w:rsidR="00FE55BA" w:rsidRDefault="0015580C">
          <w:pPr>
            <w:pStyle w:val="Logo"/>
            <w:rPr>
              <w:rFonts w:ascii="Coventry City Council Logo" w:hAnsi="Coventry City Council Logo"/>
              <w:color w:val="0000FF"/>
              <w:sz w:val="210"/>
            </w:rPr>
          </w:pPr>
          <w:r w:rsidRPr="00FE6C70">
            <w:rPr>
              <w:rFonts w:cs="Arial"/>
              <w:noProof/>
              <w:sz w:val="20"/>
              <w:lang w:eastAsia="en-GB"/>
            </w:rPr>
            <w:drawing>
              <wp:anchor distT="0" distB="0" distL="114300" distR="114300" simplePos="0" relativeHeight="251659264" behindDoc="1" locked="0" layoutInCell="1" allowOverlap="1" wp14:anchorId="3249B4DD" wp14:editId="2E22ED9E">
                <wp:simplePos x="0" y="0"/>
                <wp:positionH relativeFrom="column">
                  <wp:posOffset>-76200</wp:posOffset>
                </wp:positionH>
                <wp:positionV relativeFrom="page">
                  <wp:posOffset>-187960</wp:posOffset>
                </wp:positionV>
                <wp:extent cx="1897380" cy="115824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98" t="11171"/>
                        <a:stretch/>
                      </pic:blipFill>
                      <pic:spPr bwMode="auto">
                        <a:xfrm>
                          <a:off x="0" y="0"/>
                          <a:ext cx="189738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7" w:type="dxa"/>
          <w:vAlign w:val="bottom"/>
        </w:tcPr>
        <w:p w14:paraId="2FAAA066" w14:textId="7A0DC480" w:rsidR="00FE55BA" w:rsidRPr="0059324E" w:rsidRDefault="0059324E" w:rsidP="0059324E">
          <w:pPr>
            <w:pStyle w:val="Department"/>
            <w:bidi/>
          </w:pPr>
          <w:bookmarkStart w:id="3" w:name="Department"/>
          <w:bookmarkEnd w:id="3"/>
          <w:r w:rsidRPr="0059324E">
            <w:rPr>
              <w:b w:val="0"/>
              <w:bCs/>
              <w:sz w:val="24"/>
              <w:szCs w:val="24"/>
            </w:rPr>
            <w:t>13</w:t>
          </w:r>
          <w:r w:rsidRPr="0059324E">
            <w:rPr>
              <w:sz w:val="24"/>
              <w:szCs w:val="24"/>
            </w:rPr>
            <w:t xml:space="preserve"> </w:t>
          </w:r>
          <w:r w:rsidRPr="0059324E">
            <w:rPr>
              <w:rFonts w:cs="Ali_K_Alwand" w:hint="cs"/>
              <w:sz w:val="24"/>
              <w:szCs w:val="24"/>
              <w:rtl/>
              <w:lang w:bidi="ar-IQ"/>
            </w:rPr>
            <w:t>مانطي ثيَنج 2021</w:t>
          </w:r>
        </w:p>
      </w:tc>
    </w:tr>
  </w:tbl>
  <w:p w14:paraId="7BAA9CB5" w14:textId="77777777" w:rsidR="00FE55BA" w:rsidRDefault="00FE55BA">
    <w:pPr>
      <w:pStyle w:val="Header"/>
      <w:rPr>
        <w:sz w:val="22"/>
      </w:rPr>
    </w:pPr>
    <w:bookmarkStart w:id="4" w:name="PandC"/>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21FD14E8"/>
    <w:multiLevelType w:val="hybridMultilevel"/>
    <w:tmpl w:val="8CAE5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2AA950A4"/>
    <w:multiLevelType w:val="hybridMultilevel"/>
    <w:tmpl w:val="E1203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BA879F1"/>
    <w:multiLevelType w:val="hybridMultilevel"/>
    <w:tmpl w:val="DD7E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F133A6"/>
    <w:multiLevelType w:val="hybridMultilevel"/>
    <w:tmpl w:val="2708DE4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5">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6">
    <w:nsid w:val="478C0513"/>
    <w:multiLevelType w:val="hybridMultilevel"/>
    <w:tmpl w:val="C32E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49F59DB"/>
    <w:multiLevelType w:val="hybridMultilevel"/>
    <w:tmpl w:val="C74E76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78790D67"/>
    <w:multiLevelType w:val="hybridMultilevel"/>
    <w:tmpl w:val="97785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0"/>
  </w:num>
  <w:num w:numId="4">
    <w:abstractNumId w:val="0"/>
  </w:num>
  <w:num w:numId="5">
    <w:abstractNumId w:val="2"/>
  </w:num>
  <w:num w:numId="6">
    <w:abstractNumId w:val="4"/>
  </w:num>
  <w:num w:numId="7">
    <w:abstractNumId w:val="6"/>
  </w:num>
  <w:num w:numId="8">
    <w:abstractNumId w:val="8"/>
  </w:num>
  <w:num w:numId="9">
    <w:abstractNumId w:val="7"/>
  </w:num>
  <w:num w:numId="10">
    <w:abstractNumId w:val="1"/>
  </w:num>
  <w:num w:numId="1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AltContact" w:val="0"/>
    <w:docVar w:name="chkBeaconLogo" w:val="0"/>
    <w:docVar w:name="chkCharterLogo" w:val="0"/>
    <w:docVar w:name="chkCLSLogo" w:val="0"/>
    <w:docVar w:name="chkCoventryLogo" w:val="0"/>
    <w:docVar w:name="chkIiPLogo" w:val="0"/>
    <w:docVar w:name="chkInkjet" w:val="0"/>
    <w:docVar w:name="chkISO14001Logo" w:val="0"/>
    <w:docVar w:name="chkISO9001Logo" w:val="0"/>
    <w:docVar w:name="chkLetterheadLogo" w:val="-1"/>
    <w:docVar w:name="chkNSILogo" w:val="0"/>
    <w:docVar w:name="chkPandC" w:val="0"/>
    <w:docVar w:name="chkServiceLevel" w:val="0"/>
    <w:docVar w:name="chkStrapLine" w:val="0"/>
    <w:docVar w:name="lbPartnerLogos_ListCount" w:val="0"/>
    <w:docVar w:name="lbPartnerLogos_ListIndex" w:val="-1"/>
    <w:docVar w:name="opFaithfully" w:val="0"/>
    <w:docVar w:name="opOther" w:val="0"/>
    <w:docVar w:name="opSincerely" w:val="-1"/>
    <w:docVar w:name="RERUN" w:val="1"/>
    <w:docVar w:name="tbAddress" w:val="Ground Floor, rear of Queens House_x000d__x000a_16 Queens Road_x000d__x000a_Coventry_x000d__x000a_CV1 5RR"/>
    <w:docVar w:name="tbAltContact" w:val="Please contact xxxx_x000d__x000a_Direct line 024 7683 xxxx_x000d__x000a_Fax 024 7683 xxxx_x000d__x000a_xxxx@coventry.gov.uk "/>
    <w:docVar w:name="tbAuthorEmail" w:val="kirston.nelson@coventry.gov.uk"/>
    <w:docVar w:name="tbAuthorName" w:val="Kirston Nelson"/>
    <w:docVar w:name="tbAuthorPosition" w:val="Director of Education"/>
    <w:docVar w:name="tbAuthorStratDir" w:val="Kirston Nelson"/>
    <w:docVar w:name="tbAuthorStratDirJobTitle" w:val="Director of Education, Libraries &amp; Adult Learning"/>
    <w:docVar w:name="tbAuthorTel" w:val="02476 833 621"/>
    <w:docVar w:name="tbDate" w:val="26 July 2016"/>
    <w:docVar w:name="tbName" w:val="Mr Jim Cunningham MP"/>
    <w:docVar w:name="tbOfficeAddress" w:val="Rm 238_x000d__x000a_Civic Centre 1_x000d__x000a_Little Park Street_x000d__x000a_Coventry_x000d__x000a_CV1 5RS"/>
    <w:docVar w:name="tbYourRef" w:val="KC/JO/ZA3496"/>
  </w:docVars>
  <w:rsids>
    <w:rsidRoot w:val="001C6609"/>
    <w:rsid w:val="00006024"/>
    <w:rsid w:val="00017E86"/>
    <w:rsid w:val="00025DBA"/>
    <w:rsid w:val="00030C93"/>
    <w:rsid w:val="000327E7"/>
    <w:rsid w:val="00037ACA"/>
    <w:rsid w:val="00040A40"/>
    <w:rsid w:val="000413AC"/>
    <w:rsid w:val="000431EE"/>
    <w:rsid w:val="00043928"/>
    <w:rsid w:val="000542C5"/>
    <w:rsid w:val="00057B76"/>
    <w:rsid w:val="000658E1"/>
    <w:rsid w:val="00066B41"/>
    <w:rsid w:val="00076B2D"/>
    <w:rsid w:val="00084B82"/>
    <w:rsid w:val="000868E8"/>
    <w:rsid w:val="000B316B"/>
    <w:rsid w:val="000C502A"/>
    <w:rsid w:val="000D5777"/>
    <w:rsid w:val="001113AC"/>
    <w:rsid w:val="00112A62"/>
    <w:rsid w:val="00114A04"/>
    <w:rsid w:val="001267AB"/>
    <w:rsid w:val="00132882"/>
    <w:rsid w:val="0013302A"/>
    <w:rsid w:val="0013305B"/>
    <w:rsid w:val="0013415E"/>
    <w:rsid w:val="0013489A"/>
    <w:rsid w:val="001420A0"/>
    <w:rsid w:val="0015580C"/>
    <w:rsid w:val="00163C48"/>
    <w:rsid w:val="001655C4"/>
    <w:rsid w:val="00172293"/>
    <w:rsid w:val="00180FCB"/>
    <w:rsid w:val="00181267"/>
    <w:rsid w:val="001866D1"/>
    <w:rsid w:val="00187D1A"/>
    <w:rsid w:val="00191A57"/>
    <w:rsid w:val="001B007C"/>
    <w:rsid w:val="001B053F"/>
    <w:rsid w:val="001C079A"/>
    <w:rsid w:val="001C5C6E"/>
    <w:rsid w:val="001C6609"/>
    <w:rsid w:val="001D0C70"/>
    <w:rsid w:val="001F1047"/>
    <w:rsid w:val="001F40CA"/>
    <w:rsid w:val="0021785E"/>
    <w:rsid w:val="002215EA"/>
    <w:rsid w:val="00226ED8"/>
    <w:rsid w:val="00236496"/>
    <w:rsid w:val="00241C27"/>
    <w:rsid w:val="002522AD"/>
    <w:rsid w:val="002552F1"/>
    <w:rsid w:val="0025627D"/>
    <w:rsid w:val="00264C99"/>
    <w:rsid w:val="00267860"/>
    <w:rsid w:val="00267BA4"/>
    <w:rsid w:val="00270650"/>
    <w:rsid w:val="002752E2"/>
    <w:rsid w:val="00284883"/>
    <w:rsid w:val="002973CE"/>
    <w:rsid w:val="00297BA0"/>
    <w:rsid w:val="002A3B6F"/>
    <w:rsid w:val="002B5BEE"/>
    <w:rsid w:val="002B6CE8"/>
    <w:rsid w:val="002E1E1C"/>
    <w:rsid w:val="002E21FB"/>
    <w:rsid w:val="002E4780"/>
    <w:rsid w:val="002E56E4"/>
    <w:rsid w:val="002F1384"/>
    <w:rsid w:val="002F2A81"/>
    <w:rsid w:val="002F6DD7"/>
    <w:rsid w:val="002F79BA"/>
    <w:rsid w:val="00302D86"/>
    <w:rsid w:val="003062F7"/>
    <w:rsid w:val="00314837"/>
    <w:rsid w:val="0032251B"/>
    <w:rsid w:val="00323CE8"/>
    <w:rsid w:val="0032562F"/>
    <w:rsid w:val="0033218F"/>
    <w:rsid w:val="00333228"/>
    <w:rsid w:val="00334798"/>
    <w:rsid w:val="00336423"/>
    <w:rsid w:val="00341251"/>
    <w:rsid w:val="0034281B"/>
    <w:rsid w:val="00373A64"/>
    <w:rsid w:val="00381A9A"/>
    <w:rsid w:val="00385A3C"/>
    <w:rsid w:val="00390D1F"/>
    <w:rsid w:val="0039218A"/>
    <w:rsid w:val="003925FF"/>
    <w:rsid w:val="003933A6"/>
    <w:rsid w:val="003940FA"/>
    <w:rsid w:val="00395BE0"/>
    <w:rsid w:val="003A1CF5"/>
    <w:rsid w:val="003B30B7"/>
    <w:rsid w:val="003B5D8A"/>
    <w:rsid w:val="003B781A"/>
    <w:rsid w:val="003B7E3E"/>
    <w:rsid w:val="003C1149"/>
    <w:rsid w:val="003C28B3"/>
    <w:rsid w:val="003C39FE"/>
    <w:rsid w:val="003D6E0C"/>
    <w:rsid w:val="003E11CA"/>
    <w:rsid w:val="003E2661"/>
    <w:rsid w:val="0040426C"/>
    <w:rsid w:val="00404DFD"/>
    <w:rsid w:val="00416D1D"/>
    <w:rsid w:val="00436136"/>
    <w:rsid w:val="00442801"/>
    <w:rsid w:val="004453E6"/>
    <w:rsid w:val="00445699"/>
    <w:rsid w:val="0044709C"/>
    <w:rsid w:val="004475B1"/>
    <w:rsid w:val="00450CB7"/>
    <w:rsid w:val="0045762A"/>
    <w:rsid w:val="004650F5"/>
    <w:rsid w:val="0047642F"/>
    <w:rsid w:val="00483171"/>
    <w:rsid w:val="00487093"/>
    <w:rsid w:val="0049569C"/>
    <w:rsid w:val="004A202E"/>
    <w:rsid w:val="004A5D1D"/>
    <w:rsid w:val="004A771F"/>
    <w:rsid w:val="004B2B18"/>
    <w:rsid w:val="004C42EF"/>
    <w:rsid w:val="004C4D44"/>
    <w:rsid w:val="004C7419"/>
    <w:rsid w:val="004D00CD"/>
    <w:rsid w:val="004D2EC7"/>
    <w:rsid w:val="004E0AC4"/>
    <w:rsid w:val="004E2AC9"/>
    <w:rsid w:val="004E5B28"/>
    <w:rsid w:val="004F67C1"/>
    <w:rsid w:val="0054384C"/>
    <w:rsid w:val="00545BBE"/>
    <w:rsid w:val="00555DCD"/>
    <w:rsid w:val="005568B6"/>
    <w:rsid w:val="0057703C"/>
    <w:rsid w:val="00577B6B"/>
    <w:rsid w:val="00581A5D"/>
    <w:rsid w:val="0059324E"/>
    <w:rsid w:val="00596E9C"/>
    <w:rsid w:val="005974B2"/>
    <w:rsid w:val="005A1932"/>
    <w:rsid w:val="005A611D"/>
    <w:rsid w:val="005C2DA6"/>
    <w:rsid w:val="005C5B83"/>
    <w:rsid w:val="005D0A88"/>
    <w:rsid w:val="005D3E16"/>
    <w:rsid w:val="005D4C89"/>
    <w:rsid w:val="005E1830"/>
    <w:rsid w:val="00601D97"/>
    <w:rsid w:val="00606293"/>
    <w:rsid w:val="006070F0"/>
    <w:rsid w:val="00610C22"/>
    <w:rsid w:val="006115DC"/>
    <w:rsid w:val="00614C8A"/>
    <w:rsid w:val="00621715"/>
    <w:rsid w:val="00623116"/>
    <w:rsid w:val="00623617"/>
    <w:rsid w:val="00625D31"/>
    <w:rsid w:val="00626341"/>
    <w:rsid w:val="00627E98"/>
    <w:rsid w:val="0063688C"/>
    <w:rsid w:val="006429B4"/>
    <w:rsid w:val="00650FA5"/>
    <w:rsid w:val="00655874"/>
    <w:rsid w:val="00657CAF"/>
    <w:rsid w:val="00663E25"/>
    <w:rsid w:val="006721C1"/>
    <w:rsid w:val="006829B0"/>
    <w:rsid w:val="00684947"/>
    <w:rsid w:val="006900AA"/>
    <w:rsid w:val="0069559E"/>
    <w:rsid w:val="006A4074"/>
    <w:rsid w:val="006A6001"/>
    <w:rsid w:val="006C7022"/>
    <w:rsid w:val="006D55D2"/>
    <w:rsid w:val="006D62B3"/>
    <w:rsid w:val="006E539A"/>
    <w:rsid w:val="007019CA"/>
    <w:rsid w:val="00705E63"/>
    <w:rsid w:val="00706C0A"/>
    <w:rsid w:val="00713490"/>
    <w:rsid w:val="007141D0"/>
    <w:rsid w:val="00730299"/>
    <w:rsid w:val="0073369F"/>
    <w:rsid w:val="007570E2"/>
    <w:rsid w:val="007711AB"/>
    <w:rsid w:val="00773FAA"/>
    <w:rsid w:val="0077466F"/>
    <w:rsid w:val="00775CAE"/>
    <w:rsid w:val="007B3AFF"/>
    <w:rsid w:val="007B4442"/>
    <w:rsid w:val="007C3577"/>
    <w:rsid w:val="007C4345"/>
    <w:rsid w:val="007C49F7"/>
    <w:rsid w:val="007C7C31"/>
    <w:rsid w:val="007D2317"/>
    <w:rsid w:val="007D421D"/>
    <w:rsid w:val="007D50D6"/>
    <w:rsid w:val="007D58D5"/>
    <w:rsid w:val="007E1DBF"/>
    <w:rsid w:val="007E4E4E"/>
    <w:rsid w:val="007F3F97"/>
    <w:rsid w:val="007F4E16"/>
    <w:rsid w:val="007F7DDD"/>
    <w:rsid w:val="00801AF5"/>
    <w:rsid w:val="00803618"/>
    <w:rsid w:val="00804D69"/>
    <w:rsid w:val="00807F2D"/>
    <w:rsid w:val="008418A8"/>
    <w:rsid w:val="00847B0F"/>
    <w:rsid w:val="00867CCC"/>
    <w:rsid w:val="00871A17"/>
    <w:rsid w:val="008725ED"/>
    <w:rsid w:val="008824E6"/>
    <w:rsid w:val="00887096"/>
    <w:rsid w:val="008A43EC"/>
    <w:rsid w:val="008A65F1"/>
    <w:rsid w:val="008D18F8"/>
    <w:rsid w:val="008D473C"/>
    <w:rsid w:val="008E15C9"/>
    <w:rsid w:val="008E22D4"/>
    <w:rsid w:val="008E6561"/>
    <w:rsid w:val="008F133B"/>
    <w:rsid w:val="008F366B"/>
    <w:rsid w:val="0090119B"/>
    <w:rsid w:val="00953995"/>
    <w:rsid w:val="0095473E"/>
    <w:rsid w:val="00955351"/>
    <w:rsid w:val="00957B43"/>
    <w:rsid w:val="009646C8"/>
    <w:rsid w:val="009739BC"/>
    <w:rsid w:val="009872FC"/>
    <w:rsid w:val="00990688"/>
    <w:rsid w:val="00991C30"/>
    <w:rsid w:val="00997477"/>
    <w:rsid w:val="009B5D0A"/>
    <w:rsid w:val="009C333C"/>
    <w:rsid w:val="009D5D40"/>
    <w:rsid w:val="009D7A49"/>
    <w:rsid w:val="009E1B84"/>
    <w:rsid w:val="009F06AA"/>
    <w:rsid w:val="009F66E5"/>
    <w:rsid w:val="00A02371"/>
    <w:rsid w:val="00A2649F"/>
    <w:rsid w:val="00A36DB6"/>
    <w:rsid w:val="00A37567"/>
    <w:rsid w:val="00A37F1F"/>
    <w:rsid w:val="00A45080"/>
    <w:rsid w:val="00A47E20"/>
    <w:rsid w:val="00A628DA"/>
    <w:rsid w:val="00A62B46"/>
    <w:rsid w:val="00A6399C"/>
    <w:rsid w:val="00A65738"/>
    <w:rsid w:val="00A71761"/>
    <w:rsid w:val="00A71B77"/>
    <w:rsid w:val="00A71DDB"/>
    <w:rsid w:val="00A72C96"/>
    <w:rsid w:val="00A85ACC"/>
    <w:rsid w:val="00A86C3F"/>
    <w:rsid w:val="00A9133A"/>
    <w:rsid w:val="00A91719"/>
    <w:rsid w:val="00A91D99"/>
    <w:rsid w:val="00A9211A"/>
    <w:rsid w:val="00A95479"/>
    <w:rsid w:val="00A97D0A"/>
    <w:rsid w:val="00AA323D"/>
    <w:rsid w:val="00AA5B1D"/>
    <w:rsid w:val="00AD3634"/>
    <w:rsid w:val="00AD3E85"/>
    <w:rsid w:val="00AD58D6"/>
    <w:rsid w:val="00AF28A1"/>
    <w:rsid w:val="00AF6AB8"/>
    <w:rsid w:val="00AF7A8E"/>
    <w:rsid w:val="00B00473"/>
    <w:rsid w:val="00B033BE"/>
    <w:rsid w:val="00B04295"/>
    <w:rsid w:val="00B065F9"/>
    <w:rsid w:val="00B15196"/>
    <w:rsid w:val="00B168FE"/>
    <w:rsid w:val="00B26BDA"/>
    <w:rsid w:val="00B3423D"/>
    <w:rsid w:val="00B42E52"/>
    <w:rsid w:val="00B45C99"/>
    <w:rsid w:val="00B4772A"/>
    <w:rsid w:val="00B65981"/>
    <w:rsid w:val="00B71930"/>
    <w:rsid w:val="00B728B3"/>
    <w:rsid w:val="00B75D63"/>
    <w:rsid w:val="00BA3D83"/>
    <w:rsid w:val="00BA69CD"/>
    <w:rsid w:val="00BB620D"/>
    <w:rsid w:val="00BD0990"/>
    <w:rsid w:val="00BD6436"/>
    <w:rsid w:val="00BF2C1D"/>
    <w:rsid w:val="00BF3772"/>
    <w:rsid w:val="00BF75B5"/>
    <w:rsid w:val="00C0315C"/>
    <w:rsid w:val="00C145C4"/>
    <w:rsid w:val="00C22BB6"/>
    <w:rsid w:val="00C23638"/>
    <w:rsid w:val="00C25B87"/>
    <w:rsid w:val="00C31839"/>
    <w:rsid w:val="00C42791"/>
    <w:rsid w:val="00C47B07"/>
    <w:rsid w:val="00C54DB0"/>
    <w:rsid w:val="00C5501B"/>
    <w:rsid w:val="00C566DE"/>
    <w:rsid w:val="00C647CD"/>
    <w:rsid w:val="00C71901"/>
    <w:rsid w:val="00C76DFA"/>
    <w:rsid w:val="00C77E9E"/>
    <w:rsid w:val="00C86E28"/>
    <w:rsid w:val="00CA4F3E"/>
    <w:rsid w:val="00CB13B1"/>
    <w:rsid w:val="00CC252F"/>
    <w:rsid w:val="00CC2840"/>
    <w:rsid w:val="00CD1FB0"/>
    <w:rsid w:val="00CD554E"/>
    <w:rsid w:val="00CE664E"/>
    <w:rsid w:val="00CE6BEA"/>
    <w:rsid w:val="00CE79C5"/>
    <w:rsid w:val="00CF6079"/>
    <w:rsid w:val="00D0569E"/>
    <w:rsid w:val="00D17AC7"/>
    <w:rsid w:val="00D2744F"/>
    <w:rsid w:val="00D33BE3"/>
    <w:rsid w:val="00D33C64"/>
    <w:rsid w:val="00D35A11"/>
    <w:rsid w:val="00D4599F"/>
    <w:rsid w:val="00D46B74"/>
    <w:rsid w:val="00D46CAC"/>
    <w:rsid w:val="00D55293"/>
    <w:rsid w:val="00D624BA"/>
    <w:rsid w:val="00D674B2"/>
    <w:rsid w:val="00D83167"/>
    <w:rsid w:val="00D87E63"/>
    <w:rsid w:val="00DA52A4"/>
    <w:rsid w:val="00DA549D"/>
    <w:rsid w:val="00DB3459"/>
    <w:rsid w:val="00DC4A22"/>
    <w:rsid w:val="00DD33A2"/>
    <w:rsid w:val="00DF1271"/>
    <w:rsid w:val="00DF341A"/>
    <w:rsid w:val="00E002FB"/>
    <w:rsid w:val="00E03191"/>
    <w:rsid w:val="00E0756E"/>
    <w:rsid w:val="00E109E2"/>
    <w:rsid w:val="00E17CFE"/>
    <w:rsid w:val="00E21685"/>
    <w:rsid w:val="00E25162"/>
    <w:rsid w:val="00E251EF"/>
    <w:rsid w:val="00E33069"/>
    <w:rsid w:val="00E3340F"/>
    <w:rsid w:val="00E33756"/>
    <w:rsid w:val="00E36AFF"/>
    <w:rsid w:val="00E4433A"/>
    <w:rsid w:val="00E53E62"/>
    <w:rsid w:val="00E5551F"/>
    <w:rsid w:val="00E5756E"/>
    <w:rsid w:val="00E618C7"/>
    <w:rsid w:val="00E7149D"/>
    <w:rsid w:val="00E74B52"/>
    <w:rsid w:val="00E83BE8"/>
    <w:rsid w:val="00E87E0A"/>
    <w:rsid w:val="00EA20C2"/>
    <w:rsid w:val="00EA338B"/>
    <w:rsid w:val="00EA4936"/>
    <w:rsid w:val="00EA7248"/>
    <w:rsid w:val="00EB27ED"/>
    <w:rsid w:val="00EB521A"/>
    <w:rsid w:val="00EC2211"/>
    <w:rsid w:val="00EC2B52"/>
    <w:rsid w:val="00EC75C8"/>
    <w:rsid w:val="00EE149B"/>
    <w:rsid w:val="00EF19ED"/>
    <w:rsid w:val="00EF7AFD"/>
    <w:rsid w:val="00F140AE"/>
    <w:rsid w:val="00F25477"/>
    <w:rsid w:val="00F26EDD"/>
    <w:rsid w:val="00F3490A"/>
    <w:rsid w:val="00F5503D"/>
    <w:rsid w:val="00F60F5D"/>
    <w:rsid w:val="00F61DA3"/>
    <w:rsid w:val="00F73A66"/>
    <w:rsid w:val="00F8752D"/>
    <w:rsid w:val="00F90356"/>
    <w:rsid w:val="00FB4955"/>
    <w:rsid w:val="00FC2325"/>
    <w:rsid w:val="00FC6B9B"/>
    <w:rsid w:val="00FD3157"/>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E5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pPr>
      <w:spacing w:before="960"/>
    </w:pPr>
  </w:style>
  <w:style w:type="paragraph" w:customStyle="1" w:styleId="ServiceFooter">
    <w:name w:val="ServiceFooter"/>
    <w:basedOn w:val="Normal"/>
    <w:pPr>
      <w:spacing w:line="180" w:lineRule="exact"/>
    </w:pPr>
    <w:rPr>
      <w:sz w:val="14"/>
    </w:rPr>
  </w:style>
  <w:style w:type="paragraph" w:styleId="EnvelopeReturn">
    <w:name w:val="envelope return"/>
    <w:basedOn w:val="Normal"/>
    <w:rPr>
      <w:rFonts w:ascii="FundRunk-Normal" w:hAnsi="FundRunk-Normal"/>
      <w:i/>
      <w:sz w:val="48"/>
    </w:rPr>
  </w:style>
  <w:style w:type="paragraph" w:customStyle="1" w:styleId="PancC">
    <w:name w:val="PancC"/>
    <w:basedOn w:val="RecipientAddress"/>
    <w:rPr>
      <w:b/>
      <w:sz w:val="19"/>
    </w:rPr>
  </w:style>
  <w:style w:type="paragraph" w:styleId="BalloonText">
    <w:name w:val="Balloon Text"/>
    <w:basedOn w:val="Normal"/>
    <w:link w:val="BalloonTextChar"/>
    <w:semiHidden/>
    <w:unhideWhenUsed/>
    <w:rsid w:val="006115DC"/>
    <w:rPr>
      <w:rFonts w:ascii="Segoe UI" w:hAnsi="Segoe UI" w:cs="Segoe UI"/>
      <w:sz w:val="18"/>
      <w:szCs w:val="18"/>
    </w:rPr>
  </w:style>
  <w:style w:type="character" w:customStyle="1" w:styleId="BalloonTextChar">
    <w:name w:val="Balloon Text Char"/>
    <w:basedOn w:val="DefaultParagraphFont"/>
    <w:link w:val="BalloonText"/>
    <w:semiHidden/>
    <w:rsid w:val="006115DC"/>
    <w:rPr>
      <w:rFonts w:ascii="Segoe UI" w:hAnsi="Segoe UI" w:cs="Segoe UI"/>
      <w:sz w:val="18"/>
      <w:szCs w:val="18"/>
      <w:lang w:eastAsia="en-US"/>
    </w:rPr>
  </w:style>
  <w:style w:type="character" w:styleId="Hyperlink">
    <w:name w:val="Hyperlink"/>
    <w:basedOn w:val="DefaultParagraphFont"/>
    <w:uiPriority w:val="99"/>
    <w:unhideWhenUsed/>
    <w:rsid w:val="00601D97"/>
    <w:rPr>
      <w:color w:val="0000FF" w:themeColor="hyperlink"/>
      <w:u w:val="single"/>
    </w:rPr>
  </w:style>
  <w:style w:type="paragraph" w:styleId="ListParagraph">
    <w:name w:val="List Paragraph"/>
    <w:basedOn w:val="Normal"/>
    <w:uiPriority w:val="34"/>
    <w:qFormat/>
    <w:rsid w:val="00601D97"/>
    <w:pPr>
      <w:spacing w:after="160" w:line="259" w:lineRule="auto"/>
      <w:ind w:left="720"/>
      <w:contextualSpacing/>
    </w:pPr>
    <w:rPr>
      <w:rFonts w:asciiTheme="minorHAnsi" w:eastAsiaTheme="minorHAnsi" w:hAnsiTheme="minorHAnsi" w:cstheme="minorBidi"/>
      <w:szCs w:val="22"/>
    </w:rPr>
  </w:style>
  <w:style w:type="character" w:customStyle="1" w:styleId="fontstyle01">
    <w:name w:val="fontstyle01"/>
    <w:basedOn w:val="DefaultParagraphFont"/>
    <w:rsid w:val="00804D69"/>
    <w:rPr>
      <w:rFonts w:ascii="ArialMT" w:hAnsi="ArialMT" w:hint="default"/>
      <w:b w:val="0"/>
      <w:bCs w:val="0"/>
      <w:i w:val="0"/>
      <w:iCs w:val="0"/>
      <w:color w:val="000000"/>
      <w:sz w:val="24"/>
      <w:szCs w:val="24"/>
    </w:rPr>
  </w:style>
  <w:style w:type="character" w:customStyle="1" w:styleId="fontstyle21">
    <w:name w:val="fontstyle21"/>
    <w:basedOn w:val="DefaultParagraphFont"/>
    <w:rsid w:val="00804D69"/>
    <w:rPr>
      <w:rFonts w:ascii="SymbolMT" w:hAnsi="SymbolMT"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7C49F7"/>
    <w:rPr>
      <w:color w:val="605E5C"/>
      <w:shd w:val="clear" w:color="auto" w:fill="E1DFDD"/>
    </w:rPr>
  </w:style>
  <w:style w:type="character" w:styleId="CommentReference">
    <w:name w:val="annotation reference"/>
    <w:basedOn w:val="DefaultParagraphFont"/>
    <w:semiHidden/>
    <w:unhideWhenUsed/>
    <w:rsid w:val="00621715"/>
    <w:rPr>
      <w:sz w:val="16"/>
      <w:szCs w:val="16"/>
    </w:rPr>
  </w:style>
  <w:style w:type="paragraph" w:styleId="CommentText">
    <w:name w:val="annotation text"/>
    <w:basedOn w:val="Normal"/>
    <w:link w:val="CommentTextChar"/>
    <w:semiHidden/>
    <w:unhideWhenUsed/>
    <w:rsid w:val="00621715"/>
    <w:rPr>
      <w:sz w:val="20"/>
    </w:rPr>
  </w:style>
  <w:style w:type="character" w:customStyle="1" w:styleId="CommentTextChar">
    <w:name w:val="Comment Text Char"/>
    <w:basedOn w:val="DefaultParagraphFont"/>
    <w:link w:val="CommentText"/>
    <w:semiHidden/>
    <w:rsid w:val="00621715"/>
    <w:rPr>
      <w:rFonts w:ascii="Arial" w:hAnsi="Arial"/>
      <w:lang w:eastAsia="en-US"/>
    </w:rPr>
  </w:style>
  <w:style w:type="paragraph" w:styleId="CommentSubject">
    <w:name w:val="annotation subject"/>
    <w:basedOn w:val="CommentText"/>
    <w:next w:val="CommentText"/>
    <w:link w:val="CommentSubjectChar"/>
    <w:semiHidden/>
    <w:unhideWhenUsed/>
    <w:rsid w:val="00621715"/>
    <w:rPr>
      <w:b/>
      <w:bCs/>
    </w:rPr>
  </w:style>
  <w:style w:type="character" w:customStyle="1" w:styleId="CommentSubjectChar">
    <w:name w:val="Comment Subject Char"/>
    <w:basedOn w:val="CommentTextChar"/>
    <w:link w:val="CommentSubject"/>
    <w:semiHidden/>
    <w:rsid w:val="00621715"/>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pPr>
      <w:spacing w:before="960"/>
    </w:pPr>
  </w:style>
  <w:style w:type="paragraph" w:customStyle="1" w:styleId="ServiceFooter">
    <w:name w:val="ServiceFooter"/>
    <w:basedOn w:val="Normal"/>
    <w:pPr>
      <w:spacing w:line="180" w:lineRule="exact"/>
    </w:pPr>
    <w:rPr>
      <w:sz w:val="14"/>
    </w:rPr>
  </w:style>
  <w:style w:type="paragraph" w:styleId="EnvelopeReturn">
    <w:name w:val="envelope return"/>
    <w:basedOn w:val="Normal"/>
    <w:rPr>
      <w:rFonts w:ascii="FundRunk-Normal" w:hAnsi="FundRunk-Normal"/>
      <w:i/>
      <w:sz w:val="48"/>
    </w:rPr>
  </w:style>
  <w:style w:type="paragraph" w:customStyle="1" w:styleId="PancC">
    <w:name w:val="PancC"/>
    <w:basedOn w:val="RecipientAddress"/>
    <w:rPr>
      <w:b/>
      <w:sz w:val="19"/>
    </w:rPr>
  </w:style>
  <w:style w:type="paragraph" w:styleId="BalloonText">
    <w:name w:val="Balloon Text"/>
    <w:basedOn w:val="Normal"/>
    <w:link w:val="BalloonTextChar"/>
    <w:semiHidden/>
    <w:unhideWhenUsed/>
    <w:rsid w:val="006115DC"/>
    <w:rPr>
      <w:rFonts w:ascii="Segoe UI" w:hAnsi="Segoe UI" w:cs="Segoe UI"/>
      <w:sz w:val="18"/>
      <w:szCs w:val="18"/>
    </w:rPr>
  </w:style>
  <w:style w:type="character" w:customStyle="1" w:styleId="BalloonTextChar">
    <w:name w:val="Balloon Text Char"/>
    <w:basedOn w:val="DefaultParagraphFont"/>
    <w:link w:val="BalloonText"/>
    <w:semiHidden/>
    <w:rsid w:val="006115DC"/>
    <w:rPr>
      <w:rFonts w:ascii="Segoe UI" w:hAnsi="Segoe UI" w:cs="Segoe UI"/>
      <w:sz w:val="18"/>
      <w:szCs w:val="18"/>
      <w:lang w:eastAsia="en-US"/>
    </w:rPr>
  </w:style>
  <w:style w:type="character" w:styleId="Hyperlink">
    <w:name w:val="Hyperlink"/>
    <w:basedOn w:val="DefaultParagraphFont"/>
    <w:uiPriority w:val="99"/>
    <w:unhideWhenUsed/>
    <w:rsid w:val="00601D97"/>
    <w:rPr>
      <w:color w:val="0000FF" w:themeColor="hyperlink"/>
      <w:u w:val="single"/>
    </w:rPr>
  </w:style>
  <w:style w:type="paragraph" w:styleId="ListParagraph">
    <w:name w:val="List Paragraph"/>
    <w:basedOn w:val="Normal"/>
    <w:uiPriority w:val="34"/>
    <w:qFormat/>
    <w:rsid w:val="00601D97"/>
    <w:pPr>
      <w:spacing w:after="160" w:line="259" w:lineRule="auto"/>
      <w:ind w:left="720"/>
      <w:contextualSpacing/>
    </w:pPr>
    <w:rPr>
      <w:rFonts w:asciiTheme="minorHAnsi" w:eastAsiaTheme="minorHAnsi" w:hAnsiTheme="minorHAnsi" w:cstheme="minorBidi"/>
      <w:szCs w:val="22"/>
    </w:rPr>
  </w:style>
  <w:style w:type="character" w:customStyle="1" w:styleId="fontstyle01">
    <w:name w:val="fontstyle01"/>
    <w:basedOn w:val="DefaultParagraphFont"/>
    <w:rsid w:val="00804D69"/>
    <w:rPr>
      <w:rFonts w:ascii="ArialMT" w:hAnsi="ArialMT" w:hint="default"/>
      <w:b w:val="0"/>
      <w:bCs w:val="0"/>
      <w:i w:val="0"/>
      <w:iCs w:val="0"/>
      <w:color w:val="000000"/>
      <w:sz w:val="24"/>
      <w:szCs w:val="24"/>
    </w:rPr>
  </w:style>
  <w:style w:type="character" w:customStyle="1" w:styleId="fontstyle21">
    <w:name w:val="fontstyle21"/>
    <w:basedOn w:val="DefaultParagraphFont"/>
    <w:rsid w:val="00804D69"/>
    <w:rPr>
      <w:rFonts w:ascii="SymbolMT" w:hAnsi="SymbolMT"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7C49F7"/>
    <w:rPr>
      <w:color w:val="605E5C"/>
      <w:shd w:val="clear" w:color="auto" w:fill="E1DFDD"/>
    </w:rPr>
  </w:style>
  <w:style w:type="character" w:styleId="CommentReference">
    <w:name w:val="annotation reference"/>
    <w:basedOn w:val="DefaultParagraphFont"/>
    <w:semiHidden/>
    <w:unhideWhenUsed/>
    <w:rsid w:val="00621715"/>
    <w:rPr>
      <w:sz w:val="16"/>
      <w:szCs w:val="16"/>
    </w:rPr>
  </w:style>
  <w:style w:type="paragraph" w:styleId="CommentText">
    <w:name w:val="annotation text"/>
    <w:basedOn w:val="Normal"/>
    <w:link w:val="CommentTextChar"/>
    <w:semiHidden/>
    <w:unhideWhenUsed/>
    <w:rsid w:val="00621715"/>
    <w:rPr>
      <w:sz w:val="20"/>
    </w:rPr>
  </w:style>
  <w:style w:type="character" w:customStyle="1" w:styleId="CommentTextChar">
    <w:name w:val="Comment Text Char"/>
    <w:basedOn w:val="DefaultParagraphFont"/>
    <w:link w:val="CommentText"/>
    <w:semiHidden/>
    <w:rsid w:val="00621715"/>
    <w:rPr>
      <w:rFonts w:ascii="Arial" w:hAnsi="Arial"/>
      <w:lang w:eastAsia="en-US"/>
    </w:rPr>
  </w:style>
  <w:style w:type="paragraph" w:styleId="CommentSubject">
    <w:name w:val="annotation subject"/>
    <w:basedOn w:val="CommentText"/>
    <w:next w:val="CommentText"/>
    <w:link w:val="CommentSubjectChar"/>
    <w:semiHidden/>
    <w:unhideWhenUsed/>
    <w:rsid w:val="00621715"/>
    <w:rPr>
      <w:b/>
      <w:bCs/>
    </w:rPr>
  </w:style>
  <w:style w:type="character" w:customStyle="1" w:styleId="CommentSubjectChar">
    <w:name w:val="Comment Subject Char"/>
    <w:basedOn w:val="CommentTextChar"/>
    <w:link w:val="CommentSubject"/>
    <w:semiHidden/>
    <w:rsid w:val="0062171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397056">
      <w:bodyDiv w:val="1"/>
      <w:marLeft w:val="0"/>
      <w:marRight w:val="0"/>
      <w:marTop w:val="0"/>
      <w:marBottom w:val="0"/>
      <w:divBdr>
        <w:top w:val="none" w:sz="0" w:space="0" w:color="auto"/>
        <w:left w:val="none" w:sz="0" w:space="0" w:color="auto"/>
        <w:bottom w:val="none" w:sz="0" w:space="0" w:color="auto"/>
        <w:right w:val="none" w:sz="0" w:space="0" w:color="auto"/>
      </w:divBdr>
    </w:div>
    <w:div w:id="791482321">
      <w:bodyDiv w:val="1"/>
      <w:marLeft w:val="0"/>
      <w:marRight w:val="0"/>
      <w:marTop w:val="0"/>
      <w:marBottom w:val="0"/>
      <w:divBdr>
        <w:top w:val="none" w:sz="0" w:space="0" w:color="auto"/>
        <w:left w:val="none" w:sz="0" w:space="0" w:color="auto"/>
        <w:bottom w:val="none" w:sz="0" w:space="0" w:color="auto"/>
        <w:right w:val="none" w:sz="0" w:space="0" w:color="auto"/>
      </w:divBdr>
    </w:div>
    <w:div w:id="886070254">
      <w:bodyDiv w:val="1"/>
      <w:marLeft w:val="0"/>
      <w:marRight w:val="0"/>
      <w:marTop w:val="0"/>
      <w:marBottom w:val="0"/>
      <w:divBdr>
        <w:top w:val="none" w:sz="0" w:space="0" w:color="auto"/>
        <w:left w:val="none" w:sz="0" w:space="0" w:color="auto"/>
        <w:bottom w:val="none" w:sz="0" w:space="0" w:color="auto"/>
        <w:right w:val="none" w:sz="0" w:space="0" w:color="auto"/>
      </w:divBdr>
    </w:div>
    <w:div w:id="1843080767">
      <w:bodyDiv w:val="1"/>
      <w:marLeft w:val="0"/>
      <w:marRight w:val="0"/>
      <w:marTop w:val="0"/>
      <w:marBottom w:val="0"/>
      <w:divBdr>
        <w:top w:val="none" w:sz="0" w:space="0" w:color="auto"/>
        <w:left w:val="none" w:sz="0" w:space="0" w:color="auto"/>
        <w:bottom w:val="none" w:sz="0" w:space="0" w:color="auto"/>
        <w:right w:val="none" w:sz="0" w:space="0" w:color="auto"/>
      </w:divBdr>
    </w:div>
    <w:div w:id="20921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kab200\appdata\roaming\microsoft\templates\Coventry%20City%20Council\CovCC_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4A19A63B1B774F86977DDD886054A9" ma:contentTypeVersion="11" ma:contentTypeDescription="Create a new document." ma:contentTypeScope="" ma:versionID="2dedd2f31c2b93b73aff17d193cb9b90">
  <xsd:schema xmlns:xsd="http://www.w3.org/2001/XMLSchema" xmlns:xs="http://www.w3.org/2001/XMLSchema" xmlns:p="http://schemas.microsoft.com/office/2006/metadata/properties" xmlns:ns3="3d71c268-ef89-4154-a34a-203e1c76c62e" xmlns:ns4="7fc8ffcf-1f2a-4aae-b3d0-91cc73284409" targetNamespace="http://schemas.microsoft.com/office/2006/metadata/properties" ma:root="true" ma:fieldsID="92fc244f48a4dbbca64f8bbf6c8df20b" ns3:_="" ns4:_="">
    <xsd:import namespace="3d71c268-ef89-4154-a34a-203e1c76c62e"/>
    <xsd:import namespace="7fc8ffcf-1f2a-4aae-b3d0-91cc732844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1c268-ef89-4154-a34a-203e1c76c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c8ffcf-1f2a-4aae-b3d0-91cc7328440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2572F-FD86-43DE-847F-4F60E8745F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243751-F1F5-4943-B18A-BDABFC527613}">
  <ds:schemaRefs>
    <ds:schemaRef ds:uri="http://schemas.microsoft.com/sharepoint/v3/contenttype/forms"/>
  </ds:schemaRefs>
</ds:datastoreItem>
</file>

<file path=customXml/itemProps3.xml><?xml version="1.0" encoding="utf-8"?>
<ds:datastoreItem xmlns:ds="http://schemas.openxmlformats.org/officeDocument/2006/customXml" ds:itemID="{D1A15AC0-B7B7-4FA4-BC3F-A68060258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1c268-ef89-4154-a34a-203e1c76c62e"/>
    <ds:schemaRef ds:uri="7fc8ffcf-1f2a-4aae-b3d0-91cc73284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CovCC_Letter</Template>
  <TotalTime>1</TotalTime>
  <Pages>2</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CovCC Letter to: Mr Jim Cunningham MP,</vt:lpstr>
    </vt:vector>
  </TitlesOfParts>
  <Company>Coventry City Council</Company>
  <LinksUpToDate>false</LinksUpToDate>
  <CharactersWithSpaces>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CovCC Letter to: Mr Jim Cunningham MP,</dc:title>
  <dc:creator>Abel, Karen</dc:creator>
  <cp:keywords>Our Ref:   Your Ref: KC/JO/ZA3496</cp:keywords>
  <cp:lastModifiedBy>ITL North East</cp:lastModifiedBy>
  <cp:revision>2</cp:revision>
  <cp:lastPrinted>2018-05-01T13:48:00Z</cp:lastPrinted>
  <dcterms:created xsi:type="dcterms:W3CDTF">2021-05-17T08:50:00Z</dcterms:created>
  <dcterms:modified xsi:type="dcterms:W3CDTF">2021-05-17T08:50:00Z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y fmtid="{D5CDD505-2E9C-101B-9397-08002B2CF9AE}" pid="5" name="ContentTypeId">
    <vt:lpwstr>0x0101009E4A19A63B1B774F86977DDD886054A9</vt:lpwstr>
  </property>
</Properties>
</file>